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6FA38" w14:textId="77777777" w:rsidR="00FD60C0" w:rsidRDefault="00FD60C0" w:rsidP="00FD60C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HEWLOTH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fl.1445)</w:t>
      </w:r>
    </w:p>
    <w:p w14:paraId="621A09E3" w14:textId="77777777" w:rsidR="00FD60C0" w:rsidRDefault="00FD60C0" w:rsidP="00FD60C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Barnham, Suffolk. Webster.</w:t>
      </w:r>
    </w:p>
    <w:p w14:paraId="1BFA379D" w14:textId="77777777" w:rsidR="00FD60C0" w:rsidRDefault="00FD60C0" w:rsidP="00FD60C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93435F5" w14:textId="77777777" w:rsidR="00FD60C0" w:rsidRDefault="00FD60C0" w:rsidP="00FD60C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306F37D" w14:textId="77777777" w:rsidR="00FD60C0" w:rsidRDefault="00FD60C0" w:rsidP="00FD60C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Feb.1445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Dowe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Barnham(q.v.) made him an executor of his Will.</w:t>
      </w:r>
    </w:p>
    <w:p w14:paraId="0CB7C314" w14:textId="77777777" w:rsidR="00FD60C0" w:rsidRDefault="00FD60C0" w:rsidP="00FD60C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ed. Peter </w:t>
      </w:r>
    </w:p>
    <w:p w14:paraId="00C38061" w14:textId="77777777" w:rsidR="00FD60C0" w:rsidRDefault="00FD60C0" w:rsidP="00FD60C0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2001p.102)</w:t>
      </w:r>
    </w:p>
    <w:p w14:paraId="6720BFDC" w14:textId="77777777" w:rsidR="00FD60C0" w:rsidRDefault="00FD60C0" w:rsidP="00FD60C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E6D44B8" w14:textId="77777777" w:rsidR="00FD60C0" w:rsidRDefault="00FD60C0" w:rsidP="00FD60C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0F23E6D" w14:textId="77777777" w:rsidR="00FD60C0" w:rsidRDefault="00FD60C0" w:rsidP="00FD60C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December 2020</w:t>
      </w:r>
    </w:p>
    <w:p w14:paraId="6641154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0F602" w14:textId="77777777" w:rsidR="00FD60C0" w:rsidRDefault="00FD60C0" w:rsidP="009139A6">
      <w:r>
        <w:separator/>
      </w:r>
    </w:p>
  </w:endnote>
  <w:endnote w:type="continuationSeparator" w:id="0">
    <w:p w14:paraId="697FD672" w14:textId="77777777" w:rsidR="00FD60C0" w:rsidRDefault="00FD60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92D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60B1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345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AD155" w14:textId="77777777" w:rsidR="00FD60C0" w:rsidRDefault="00FD60C0" w:rsidP="009139A6">
      <w:r>
        <w:separator/>
      </w:r>
    </w:p>
  </w:footnote>
  <w:footnote w:type="continuationSeparator" w:id="0">
    <w:p w14:paraId="5D92B94D" w14:textId="77777777" w:rsidR="00FD60C0" w:rsidRDefault="00FD60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15B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679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193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0C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D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888FE"/>
  <w15:chartTrackingRefBased/>
  <w15:docId w15:val="{CD1DCF15-CD51-4540-A61E-9AAEC6F72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2022-01-21T19:20:00Z</dcterms:created>
  <dcterms:modified xsi:type="dcterms:W3CDTF">2022-01-21T19:21:00Z</dcterms:modified>
</cp:coreProperties>
</file>