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FBA3F" w14:textId="0FC403D7" w:rsidR="006B2F86" w:rsidRDefault="002032CC" w:rsidP="00E71FC3">
      <w:pPr>
        <w:pStyle w:val="NoSpacing"/>
      </w:pPr>
      <w:r>
        <w:rPr>
          <w:u w:val="single"/>
        </w:rPr>
        <w:t>sir Thomas HEWLOT</w:t>
      </w:r>
      <w:r>
        <w:t xml:space="preserve">  </w:t>
      </w:r>
      <w:proofErr w:type="gramStart"/>
      <w:r>
        <w:t xml:space="preserve">   (</w:t>
      </w:r>
      <w:proofErr w:type="gramEnd"/>
      <w:r>
        <w:t>d.1436)</w:t>
      </w:r>
    </w:p>
    <w:p w14:paraId="6DD41563" w14:textId="4CBE5D02" w:rsidR="002032CC" w:rsidRDefault="002032CC" w:rsidP="00E71FC3">
      <w:pPr>
        <w:pStyle w:val="NoSpacing"/>
      </w:pPr>
      <w:r>
        <w:t xml:space="preserve">Vicar of </w:t>
      </w:r>
      <w:proofErr w:type="spellStart"/>
      <w:r>
        <w:t>Kildwick</w:t>
      </w:r>
      <w:proofErr w:type="spellEnd"/>
      <w:r>
        <w:t>, West Riding of Yorkshire.</w:t>
      </w:r>
    </w:p>
    <w:p w14:paraId="3E030359" w14:textId="14A43D35" w:rsidR="002032CC" w:rsidRDefault="002032CC" w:rsidP="00E71FC3">
      <w:pPr>
        <w:pStyle w:val="NoSpacing"/>
      </w:pPr>
    </w:p>
    <w:p w14:paraId="7BCCE5DA" w14:textId="7E9AE6F6" w:rsidR="002032CC" w:rsidRDefault="002032CC" w:rsidP="00E71FC3">
      <w:pPr>
        <w:pStyle w:val="NoSpacing"/>
      </w:pPr>
    </w:p>
    <w:p w14:paraId="179B547F" w14:textId="159A6A57" w:rsidR="002032CC" w:rsidRDefault="002032CC" w:rsidP="00E71FC3">
      <w:pPr>
        <w:pStyle w:val="NoSpacing"/>
      </w:pPr>
      <w:r>
        <w:t>22 Feb.1436</w:t>
      </w:r>
      <w:r>
        <w:tab/>
      </w:r>
      <w:r>
        <w:t>He made his Will.  (W.Y.R. p.84)</w:t>
      </w:r>
    </w:p>
    <w:p w14:paraId="5F002FDE" w14:textId="77777777" w:rsidR="002032CC" w:rsidRDefault="002032CC" w:rsidP="002032CC">
      <w:pPr>
        <w:pStyle w:val="NoSpacing"/>
      </w:pPr>
      <w:r>
        <w:t>19 Jun.</w:t>
      </w:r>
      <w:r>
        <w:tab/>
      </w:r>
      <w:r>
        <w:tab/>
      </w:r>
      <w:r>
        <w:t>Probate of his Will.   (ibid.)</w:t>
      </w:r>
    </w:p>
    <w:p w14:paraId="25393769" w14:textId="77777777" w:rsidR="002032CC" w:rsidRDefault="002032CC" w:rsidP="002032CC">
      <w:pPr>
        <w:pStyle w:val="NoSpacing"/>
      </w:pPr>
    </w:p>
    <w:p w14:paraId="1F0F6FDE" w14:textId="77777777" w:rsidR="002032CC" w:rsidRDefault="002032CC" w:rsidP="002032CC">
      <w:pPr>
        <w:pStyle w:val="NoSpacing"/>
      </w:pPr>
    </w:p>
    <w:p w14:paraId="2E435E62" w14:textId="77777777" w:rsidR="002032CC" w:rsidRDefault="002032CC" w:rsidP="002032CC">
      <w:pPr>
        <w:pStyle w:val="NoSpacing"/>
      </w:pPr>
      <w:r>
        <w:t>16 July 2018</w:t>
      </w:r>
    </w:p>
    <w:p w14:paraId="5FEE51BD" w14:textId="0EA6F551" w:rsidR="002032CC" w:rsidRPr="002032CC" w:rsidRDefault="002032CC" w:rsidP="00E71FC3">
      <w:pPr>
        <w:pStyle w:val="NoSpacing"/>
      </w:pPr>
      <w:bookmarkStart w:id="0" w:name="_GoBack"/>
      <w:bookmarkEnd w:id="0"/>
    </w:p>
    <w:sectPr w:rsidR="002032CC" w:rsidRPr="002032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C01BB" w14:textId="77777777" w:rsidR="002032CC" w:rsidRDefault="002032CC" w:rsidP="00E71FC3">
      <w:pPr>
        <w:spacing w:after="0" w:line="240" w:lineRule="auto"/>
      </w:pPr>
      <w:r>
        <w:separator/>
      </w:r>
    </w:p>
  </w:endnote>
  <w:endnote w:type="continuationSeparator" w:id="0">
    <w:p w14:paraId="684EA9FD" w14:textId="77777777" w:rsidR="002032CC" w:rsidRDefault="002032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D2AD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90974" w14:textId="77777777" w:rsidR="002032CC" w:rsidRDefault="002032CC" w:rsidP="00E71FC3">
      <w:pPr>
        <w:spacing w:after="0" w:line="240" w:lineRule="auto"/>
      </w:pPr>
      <w:r>
        <w:separator/>
      </w:r>
    </w:p>
  </w:footnote>
  <w:footnote w:type="continuationSeparator" w:id="0">
    <w:p w14:paraId="265A1DB7" w14:textId="77777777" w:rsidR="002032CC" w:rsidRDefault="002032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2CC"/>
    <w:rsid w:val="001A7C09"/>
    <w:rsid w:val="002032C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E3CE0"/>
  <w15:chartTrackingRefBased/>
  <w15:docId w15:val="{7C2837BB-C72E-45EA-9ECD-8287512D8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5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2018-07-16T19:14:00Z</dcterms:created>
  <dcterms:modified xsi:type="dcterms:W3CDTF">2018-07-16T19:16:00Z</dcterms:modified>
</cp:coreProperties>
</file>