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1D32C" w14:textId="202FF1D9" w:rsidR="006B2F86" w:rsidRDefault="00C4634C" w:rsidP="00E71FC3">
      <w:pPr>
        <w:pStyle w:val="NoSpacing"/>
      </w:pPr>
      <w:r>
        <w:rPr>
          <w:u w:val="single"/>
        </w:rPr>
        <w:t>John HEWLINGES</w:t>
      </w:r>
      <w:r>
        <w:t xml:space="preserve">   </w:t>
      </w:r>
      <w:proofErr w:type="gramStart"/>
      <w:r>
        <w:t xml:space="preserve">   (</w:t>
      </w:r>
      <w:proofErr w:type="gramEnd"/>
      <w:r>
        <w:t>fl.1482)</w:t>
      </w:r>
    </w:p>
    <w:p w14:paraId="6A5DD591" w14:textId="0108983F" w:rsidR="00C4634C" w:rsidRDefault="00C4634C" w:rsidP="00E71FC3">
      <w:pPr>
        <w:pStyle w:val="NoSpacing"/>
      </w:pPr>
      <w:r>
        <w:t>of Rise, East Riding of Yorkshire.</w:t>
      </w:r>
    </w:p>
    <w:p w14:paraId="41C55AB7" w14:textId="4B35F04E" w:rsidR="00C4634C" w:rsidRDefault="00C4634C" w:rsidP="00E71FC3">
      <w:pPr>
        <w:pStyle w:val="NoSpacing"/>
      </w:pPr>
    </w:p>
    <w:p w14:paraId="6F50ACC3" w14:textId="0500992C" w:rsidR="00C4634C" w:rsidRDefault="00C4634C" w:rsidP="00E71FC3">
      <w:pPr>
        <w:pStyle w:val="NoSpacing"/>
      </w:pPr>
    </w:p>
    <w:p w14:paraId="0300E8DB" w14:textId="055289CA" w:rsidR="00C4634C" w:rsidRDefault="00C4634C" w:rsidP="00E71FC3">
      <w:pPr>
        <w:pStyle w:val="NoSpacing"/>
      </w:pPr>
      <w:r>
        <w:t xml:space="preserve">  5 Nov.1482</w:t>
      </w:r>
      <w:r>
        <w:tab/>
      </w:r>
      <w:r>
        <w:t>He made his Will.  (W.Y.R. p.84)</w:t>
      </w:r>
    </w:p>
    <w:p w14:paraId="4A7CAB5A" w14:textId="2BC68988" w:rsidR="00C4634C" w:rsidRDefault="00C4634C" w:rsidP="00E71FC3">
      <w:pPr>
        <w:pStyle w:val="NoSpacing"/>
      </w:pPr>
    </w:p>
    <w:p w14:paraId="7A96FBE5" w14:textId="0D4A8A10" w:rsidR="00C4634C" w:rsidRDefault="00C4634C" w:rsidP="00E71FC3">
      <w:pPr>
        <w:pStyle w:val="NoSpacing"/>
      </w:pPr>
    </w:p>
    <w:p w14:paraId="7F9F43AD" w14:textId="0A2B63D0" w:rsidR="00C4634C" w:rsidRPr="00C4634C" w:rsidRDefault="00C4634C" w:rsidP="00E71FC3">
      <w:pPr>
        <w:pStyle w:val="NoSpacing"/>
      </w:pPr>
      <w:r>
        <w:t>16 July 2018</w:t>
      </w:r>
      <w:bookmarkStart w:id="0" w:name="_GoBack"/>
      <w:bookmarkEnd w:id="0"/>
    </w:p>
    <w:sectPr w:rsidR="00C4634C" w:rsidRPr="00C4634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A68761" w14:textId="77777777" w:rsidR="00C4634C" w:rsidRDefault="00C4634C" w:rsidP="00E71FC3">
      <w:pPr>
        <w:spacing w:after="0" w:line="240" w:lineRule="auto"/>
      </w:pPr>
      <w:r>
        <w:separator/>
      </w:r>
    </w:p>
  </w:endnote>
  <w:endnote w:type="continuationSeparator" w:id="0">
    <w:p w14:paraId="07CA38DC" w14:textId="77777777" w:rsidR="00C4634C" w:rsidRDefault="00C463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CE13B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08FF01" w14:textId="77777777" w:rsidR="00C4634C" w:rsidRDefault="00C4634C" w:rsidP="00E71FC3">
      <w:pPr>
        <w:spacing w:after="0" w:line="240" w:lineRule="auto"/>
      </w:pPr>
      <w:r>
        <w:separator/>
      </w:r>
    </w:p>
  </w:footnote>
  <w:footnote w:type="continuationSeparator" w:id="0">
    <w:p w14:paraId="4073AD48" w14:textId="77777777" w:rsidR="00C4634C" w:rsidRDefault="00C463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34C"/>
    <w:rsid w:val="001A7C09"/>
    <w:rsid w:val="00577BD5"/>
    <w:rsid w:val="00656CBA"/>
    <w:rsid w:val="006A1F77"/>
    <w:rsid w:val="00733BE7"/>
    <w:rsid w:val="00AB52E8"/>
    <w:rsid w:val="00B16D3F"/>
    <w:rsid w:val="00BB41AC"/>
    <w:rsid w:val="00C4634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48EE6"/>
  <w15:chartTrackingRefBased/>
  <w15:docId w15:val="{FEB811B0-72C1-4A8B-A662-AB501656A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2018-07-16T19:12:00Z</dcterms:created>
  <dcterms:modified xsi:type="dcterms:W3CDTF">2018-07-16T19:13:00Z</dcterms:modified>
</cp:coreProperties>
</file>