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02F6D" w14:textId="77777777" w:rsidR="00815D9D" w:rsidRDefault="00815D9D" w:rsidP="00815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HEWLET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1383 – 1456)</w:t>
      </w:r>
    </w:p>
    <w:p w14:paraId="24A85A91" w14:textId="77777777" w:rsidR="00815D9D" w:rsidRDefault="00815D9D" w:rsidP="00815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Bacton</w:t>
      </w:r>
      <w:proofErr w:type="spellEnd"/>
      <w:r>
        <w:rPr>
          <w:rFonts w:cs="Times New Roman"/>
          <w:szCs w:val="24"/>
        </w:rPr>
        <w:t>, Suffolk.</w:t>
      </w:r>
    </w:p>
    <w:p w14:paraId="69A72AB7" w14:textId="77777777" w:rsidR="00815D9D" w:rsidRDefault="00815D9D" w:rsidP="00815D9D">
      <w:pPr>
        <w:pStyle w:val="NoSpacing"/>
        <w:rPr>
          <w:rFonts w:cs="Times New Roman"/>
          <w:szCs w:val="24"/>
        </w:rPr>
      </w:pPr>
    </w:p>
    <w:p w14:paraId="4D1E979B" w14:textId="77777777" w:rsidR="00815D9D" w:rsidRDefault="00815D9D" w:rsidP="00815D9D">
      <w:pPr>
        <w:pStyle w:val="NoSpacing"/>
        <w:rPr>
          <w:rFonts w:cs="Times New Roman"/>
          <w:szCs w:val="24"/>
        </w:rPr>
      </w:pPr>
    </w:p>
    <w:p w14:paraId="29AAE915" w14:textId="77777777" w:rsidR="00815D9D" w:rsidRDefault="00815D9D" w:rsidP="00815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Peter </w:t>
      </w:r>
      <w:proofErr w:type="spellStart"/>
      <w:r>
        <w:rPr>
          <w:rFonts w:cs="Times New Roman"/>
          <w:szCs w:val="24"/>
        </w:rPr>
        <w:t>Hewlet</w:t>
      </w:r>
      <w:proofErr w:type="spellEnd"/>
      <w:r>
        <w:rPr>
          <w:rFonts w:cs="Times New Roman"/>
          <w:szCs w:val="24"/>
        </w:rPr>
        <w:t>.</w:t>
      </w:r>
    </w:p>
    <w:p w14:paraId="1CBC80F4" w14:textId="77777777" w:rsidR="00815D9D" w:rsidRDefault="00815D9D" w:rsidP="00815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06ABDE92" w14:textId="77777777" w:rsidR="00815D9D" w:rsidRDefault="00815D9D" w:rsidP="00815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William </w:t>
      </w:r>
      <w:proofErr w:type="spellStart"/>
      <w:r>
        <w:rPr>
          <w:rFonts w:cs="Times New Roman"/>
          <w:szCs w:val="24"/>
        </w:rPr>
        <w:t>Pretyman</w:t>
      </w:r>
      <w:proofErr w:type="spellEnd"/>
      <w:r>
        <w:rPr>
          <w:rFonts w:cs="Times New Roman"/>
          <w:szCs w:val="24"/>
        </w:rPr>
        <w:t>(q.v.)     (ibid.)</w:t>
      </w:r>
    </w:p>
    <w:p w14:paraId="0A8636EC" w14:textId="77777777" w:rsidR="00815D9D" w:rsidRDefault="00815D9D" w:rsidP="00815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William(q.v.) and Alice(q.v.).    (ibid.)</w:t>
      </w:r>
    </w:p>
    <w:p w14:paraId="59F5B1D5" w14:textId="77777777" w:rsidR="00815D9D" w:rsidRDefault="00815D9D" w:rsidP="00815D9D">
      <w:pPr>
        <w:pStyle w:val="NoSpacing"/>
        <w:rPr>
          <w:rFonts w:cs="Times New Roman"/>
          <w:szCs w:val="24"/>
        </w:rPr>
      </w:pPr>
    </w:p>
    <w:p w14:paraId="41B417C3" w14:textId="77777777" w:rsidR="00815D9D" w:rsidRDefault="00815D9D" w:rsidP="00815D9D">
      <w:pPr>
        <w:pStyle w:val="NoSpacing"/>
        <w:rPr>
          <w:rFonts w:cs="Times New Roman"/>
          <w:szCs w:val="24"/>
        </w:rPr>
      </w:pPr>
    </w:p>
    <w:p w14:paraId="35007672" w14:textId="77777777" w:rsidR="00815D9D" w:rsidRDefault="00815D9D" w:rsidP="00815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January 2024</w:t>
      </w:r>
    </w:p>
    <w:p w14:paraId="3CEE49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6A7EA" w14:textId="77777777" w:rsidR="00815D9D" w:rsidRDefault="00815D9D" w:rsidP="009139A6">
      <w:r>
        <w:separator/>
      </w:r>
    </w:p>
  </w:endnote>
  <w:endnote w:type="continuationSeparator" w:id="0">
    <w:p w14:paraId="7142BCFD" w14:textId="77777777" w:rsidR="00815D9D" w:rsidRDefault="00815D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8E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4D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7D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8015E" w14:textId="77777777" w:rsidR="00815D9D" w:rsidRDefault="00815D9D" w:rsidP="009139A6">
      <w:r>
        <w:separator/>
      </w:r>
    </w:p>
  </w:footnote>
  <w:footnote w:type="continuationSeparator" w:id="0">
    <w:p w14:paraId="38BEEDFF" w14:textId="77777777" w:rsidR="00815D9D" w:rsidRDefault="00815D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FCA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58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E5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9D"/>
    <w:rsid w:val="000666E0"/>
    <w:rsid w:val="002510B7"/>
    <w:rsid w:val="005C130B"/>
    <w:rsid w:val="00815D9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C8D60"/>
  <w15:chartTrackingRefBased/>
  <w15:docId w15:val="{5E85E518-11EC-48F0-988F-4ED42DC4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2024-01-07T08:09:00Z</dcterms:created>
  <dcterms:modified xsi:type="dcterms:W3CDTF">2024-01-07T08:09:00Z</dcterms:modified>
</cp:coreProperties>
</file>