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18BCD" w14:textId="77777777" w:rsidR="00563C29" w:rsidRDefault="00563C29" w:rsidP="00563C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HEWIS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7F2D0C37" w14:textId="77777777" w:rsidR="00563C29" w:rsidRDefault="00563C29" w:rsidP="00563C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St.Martin</w:t>
      </w:r>
      <w:proofErr w:type="spellEnd"/>
      <w:proofErr w:type="gramEnd"/>
      <w:r>
        <w:rPr>
          <w:rFonts w:cs="Times New Roman"/>
          <w:szCs w:val="24"/>
        </w:rPr>
        <w:t xml:space="preserve"> in the Field, Middlesex. Brewer.</w:t>
      </w:r>
    </w:p>
    <w:p w14:paraId="7E3A8486" w14:textId="77777777" w:rsidR="00563C29" w:rsidRDefault="00563C29" w:rsidP="00563C29">
      <w:pPr>
        <w:pStyle w:val="NoSpacing"/>
        <w:rPr>
          <w:rFonts w:cs="Times New Roman"/>
          <w:szCs w:val="24"/>
        </w:rPr>
      </w:pPr>
    </w:p>
    <w:p w14:paraId="25FB1446" w14:textId="77777777" w:rsidR="00563C29" w:rsidRDefault="00563C29" w:rsidP="00563C29">
      <w:pPr>
        <w:pStyle w:val="NoSpacing"/>
        <w:rPr>
          <w:rFonts w:cs="Times New Roman"/>
          <w:szCs w:val="24"/>
        </w:rPr>
      </w:pPr>
    </w:p>
    <w:p w14:paraId="2C458431" w14:textId="77777777" w:rsidR="00563C29" w:rsidRDefault="00563C29" w:rsidP="00563C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Sep.1467</w:t>
      </w:r>
      <w:r>
        <w:rPr>
          <w:rFonts w:cs="Times New Roman"/>
          <w:szCs w:val="24"/>
        </w:rPr>
        <w:tab/>
        <w:t xml:space="preserve">Gift of his goods and chattels to John </w:t>
      </w:r>
      <w:proofErr w:type="spellStart"/>
      <w:r>
        <w:rPr>
          <w:rFonts w:cs="Times New Roman"/>
          <w:szCs w:val="24"/>
        </w:rPr>
        <w:t>Noryce</w:t>
      </w:r>
      <w:proofErr w:type="spellEnd"/>
      <w:r>
        <w:rPr>
          <w:rFonts w:cs="Times New Roman"/>
          <w:szCs w:val="24"/>
        </w:rPr>
        <w:t xml:space="preserve"> of Ebury, Middlesex(q.v.),</w:t>
      </w:r>
    </w:p>
    <w:p w14:paraId="01ED1F93" w14:textId="77777777" w:rsidR="00563C29" w:rsidRDefault="00563C29" w:rsidP="00563C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Notyngham</w:t>
      </w:r>
      <w:proofErr w:type="spellEnd"/>
      <w:r>
        <w:rPr>
          <w:rFonts w:cs="Times New Roman"/>
          <w:szCs w:val="24"/>
        </w:rPr>
        <w:t xml:space="preserve"> of Ebury(q.v.) and Richard </w:t>
      </w:r>
      <w:proofErr w:type="spellStart"/>
      <w:r>
        <w:rPr>
          <w:rFonts w:cs="Times New Roman"/>
          <w:szCs w:val="24"/>
        </w:rPr>
        <w:t>Fyfide</w:t>
      </w:r>
      <w:proofErr w:type="spellEnd"/>
      <w:r>
        <w:rPr>
          <w:rFonts w:cs="Times New Roman"/>
          <w:szCs w:val="24"/>
        </w:rPr>
        <w:t xml:space="preserve"> of London, fletcher(q.v.).</w:t>
      </w:r>
    </w:p>
    <w:p w14:paraId="00E100BB" w14:textId="77777777" w:rsidR="00563C29" w:rsidRDefault="00563C29" w:rsidP="00563C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1461-67 p.446)</w:t>
      </w:r>
    </w:p>
    <w:p w14:paraId="52E5AD7F" w14:textId="77777777" w:rsidR="00563C29" w:rsidRDefault="00563C29" w:rsidP="00563C29">
      <w:pPr>
        <w:pStyle w:val="NoSpacing"/>
        <w:rPr>
          <w:rFonts w:cs="Times New Roman"/>
          <w:szCs w:val="24"/>
        </w:rPr>
      </w:pPr>
    </w:p>
    <w:p w14:paraId="503DCE60" w14:textId="77777777" w:rsidR="00563C29" w:rsidRDefault="00563C29" w:rsidP="00563C29">
      <w:pPr>
        <w:pStyle w:val="NoSpacing"/>
        <w:rPr>
          <w:rFonts w:cs="Times New Roman"/>
          <w:szCs w:val="24"/>
        </w:rPr>
      </w:pPr>
    </w:p>
    <w:p w14:paraId="6E231F86" w14:textId="77777777" w:rsidR="00563C29" w:rsidRDefault="00563C29" w:rsidP="00563C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April 2023</w:t>
      </w:r>
    </w:p>
    <w:p w14:paraId="7CBC13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A4C7C" w14:textId="77777777" w:rsidR="00563C29" w:rsidRDefault="00563C29" w:rsidP="009139A6">
      <w:r>
        <w:separator/>
      </w:r>
    </w:p>
  </w:endnote>
  <w:endnote w:type="continuationSeparator" w:id="0">
    <w:p w14:paraId="50DEE0CD" w14:textId="77777777" w:rsidR="00563C29" w:rsidRDefault="00563C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BDD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5E9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63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ACF4C" w14:textId="77777777" w:rsidR="00563C29" w:rsidRDefault="00563C29" w:rsidP="009139A6">
      <w:r>
        <w:separator/>
      </w:r>
    </w:p>
  </w:footnote>
  <w:footnote w:type="continuationSeparator" w:id="0">
    <w:p w14:paraId="7C721071" w14:textId="77777777" w:rsidR="00563C29" w:rsidRDefault="00563C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7CC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C3A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636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29"/>
    <w:rsid w:val="000666E0"/>
    <w:rsid w:val="002510B7"/>
    <w:rsid w:val="00563C2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16D31"/>
  <w15:chartTrackingRefBased/>
  <w15:docId w15:val="{6B7F5BF9-56F9-4FE1-9689-1A3E00CEF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2023-04-15T10:57:00Z</dcterms:created>
  <dcterms:modified xsi:type="dcterms:W3CDTF">2023-04-15T10:57:00Z</dcterms:modified>
</cp:coreProperties>
</file>