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6FC906" w14:textId="156B1EC7" w:rsidR="006B2F86" w:rsidRDefault="00DA5A7F" w:rsidP="00E71FC3">
      <w:pPr>
        <w:pStyle w:val="NoSpacing"/>
      </w:pPr>
      <w:r>
        <w:rPr>
          <w:u w:val="single"/>
        </w:rPr>
        <w:t>William HEWIK</w:t>
      </w:r>
      <w:r>
        <w:t xml:space="preserve">  </w:t>
      </w:r>
      <w:proofErr w:type="gramStart"/>
      <w:r>
        <w:t xml:space="preserve">   (</w:t>
      </w:r>
      <w:proofErr w:type="gramEnd"/>
      <w:r>
        <w:t>d.1509)</w:t>
      </w:r>
    </w:p>
    <w:p w14:paraId="49887B0E" w14:textId="6C75E6FA" w:rsidR="00DA5A7F" w:rsidRDefault="00DA5A7F" w:rsidP="00E71FC3">
      <w:pPr>
        <w:pStyle w:val="NoSpacing"/>
      </w:pPr>
      <w:r>
        <w:t>of Monkton, West Riding of Yorkshire.</w:t>
      </w:r>
    </w:p>
    <w:p w14:paraId="022AF751" w14:textId="455E8085" w:rsidR="00DA5A7F" w:rsidRDefault="00DA5A7F" w:rsidP="00E71FC3">
      <w:pPr>
        <w:pStyle w:val="NoSpacing"/>
      </w:pPr>
    </w:p>
    <w:p w14:paraId="55753A98" w14:textId="0D55C69E" w:rsidR="00DA5A7F" w:rsidRDefault="00DA5A7F" w:rsidP="00E71FC3">
      <w:pPr>
        <w:pStyle w:val="NoSpacing"/>
      </w:pPr>
    </w:p>
    <w:p w14:paraId="2EB1565E" w14:textId="0DE87E4A" w:rsidR="00DA5A7F" w:rsidRDefault="00DA5A7F" w:rsidP="00E71FC3">
      <w:pPr>
        <w:pStyle w:val="NoSpacing"/>
      </w:pPr>
      <w:r>
        <w:t>31 Aug.1509</w:t>
      </w:r>
      <w:r>
        <w:tab/>
      </w:r>
      <w:r>
        <w:t>He made his Will.  (W.Y.R. p.84)</w:t>
      </w:r>
    </w:p>
    <w:p w14:paraId="1BFBF3D3" w14:textId="77777777" w:rsidR="00DA5A7F" w:rsidRDefault="00DA5A7F" w:rsidP="00DA5A7F">
      <w:pPr>
        <w:pStyle w:val="NoSpacing"/>
      </w:pPr>
      <w:r>
        <w:t>16 Nov.</w:t>
      </w:r>
      <w:r>
        <w:tab/>
      </w:r>
      <w:r>
        <w:t>Probate of his Will.   (ibid.)</w:t>
      </w:r>
    </w:p>
    <w:p w14:paraId="2BC5A0D9" w14:textId="77777777" w:rsidR="00DA5A7F" w:rsidRDefault="00DA5A7F" w:rsidP="00DA5A7F">
      <w:pPr>
        <w:pStyle w:val="NoSpacing"/>
      </w:pPr>
    </w:p>
    <w:p w14:paraId="57B86B57" w14:textId="77777777" w:rsidR="00DA5A7F" w:rsidRDefault="00DA5A7F" w:rsidP="00DA5A7F">
      <w:pPr>
        <w:pStyle w:val="NoSpacing"/>
      </w:pPr>
    </w:p>
    <w:p w14:paraId="58FABF85" w14:textId="77777777" w:rsidR="00DA5A7F" w:rsidRDefault="00DA5A7F" w:rsidP="00DA5A7F">
      <w:pPr>
        <w:pStyle w:val="NoSpacing"/>
      </w:pPr>
      <w:r>
        <w:t>16 July 2018</w:t>
      </w:r>
    </w:p>
    <w:p w14:paraId="2B41A7F6" w14:textId="425EF0AD" w:rsidR="00DA5A7F" w:rsidRPr="00DA5A7F" w:rsidRDefault="00DA5A7F" w:rsidP="00E71FC3">
      <w:pPr>
        <w:pStyle w:val="NoSpacing"/>
      </w:pPr>
      <w:bookmarkStart w:id="0" w:name="_GoBack"/>
      <w:bookmarkEnd w:id="0"/>
    </w:p>
    <w:sectPr w:rsidR="00DA5A7F" w:rsidRPr="00DA5A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483DF" w14:textId="77777777" w:rsidR="00DA5A7F" w:rsidRDefault="00DA5A7F" w:rsidP="00E71FC3">
      <w:pPr>
        <w:spacing w:after="0" w:line="240" w:lineRule="auto"/>
      </w:pPr>
      <w:r>
        <w:separator/>
      </w:r>
    </w:p>
  </w:endnote>
  <w:endnote w:type="continuationSeparator" w:id="0">
    <w:p w14:paraId="620B23B8" w14:textId="77777777" w:rsidR="00DA5A7F" w:rsidRDefault="00DA5A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93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EB4BF" w14:textId="77777777" w:rsidR="00DA5A7F" w:rsidRDefault="00DA5A7F" w:rsidP="00E71FC3">
      <w:pPr>
        <w:spacing w:after="0" w:line="240" w:lineRule="auto"/>
      </w:pPr>
      <w:r>
        <w:separator/>
      </w:r>
    </w:p>
  </w:footnote>
  <w:footnote w:type="continuationSeparator" w:id="0">
    <w:p w14:paraId="3F0B4936" w14:textId="77777777" w:rsidR="00DA5A7F" w:rsidRDefault="00DA5A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A7F"/>
    <w:rsid w:val="001A7C09"/>
    <w:rsid w:val="00577BD5"/>
    <w:rsid w:val="00656CBA"/>
    <w:rsid w:val="006A1F77"/>
    <w:rsid w:val="00733BE7"/>
    <w:rsid w:val="00AB52E8"/>
    <w:rsid w:val="00B16D3F"/>
    <w:rsid w:val="00BB41AC"/>
    <w:rsid w:val="00DA5A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0A72"/>
  <w15:chartTrackingRefBased/>
  <w15:docId w15:val="{D5D7DC66-AB22-45CA-BF29-AA9002074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4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2018-07-16T19:09:00Z</dcterms:created>
  <dcterms:modified xsi:type="dcterms:W3CDTF">2018-07-16T19:10:00Z</dcterms:modified>
</cp:coreProperties>
</file>