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DBFF06" w14:textId="2C720D63" w:rsidR="006B2F86" w:rsidRDefault="0070058E" w:rsidP="00E71FC3">
      <w:pPr>
        <w:pStyle w:val="NoSpacing"/>
      </w:pPr>
      <w:r>
        <w:rPr>
          <w:u w:val="single"/>
        </w:rPr>
        <w:t>William HEWETT</w:t>
      </w:r>
      <w:r>
        <w:t xml:space="preserve"> </w:t>
      </w:r>
      <w:proofErr w:type="gramStart"/>
      <w:r>
        <w:t xml:space="preserve">   (</w:t>
      </w:r>
      <w:proofErr w:type="gramEnd"/>
      <w:r>
        <w:t>d.1508)</w:t>
      </w:r>
    </w:p>
    <w:p w14:paraId="2E786090" w14:textId="14C40938" w:rsidR="0070058E" w:rsidRDefault="0070058E" w:rsidP="00E71FC3">
      <w:pPr>
        <w:pStyle w:val="NoSpacing"/>
      </w:pPr>
      <w:r>
        <w:t>of York. Glover.</w:t>
      </w:r>
    </w:p>
    <w:p w14:paraId="3FA25806" w14:textId="5217BE3D" w:rsidR="0070058E" w:rsidRDefault="0070058E" w:rsidP="00E71FC3">
      <w:pPr>
        <w:pStyle w:val="NoSpacing"/>
      </w:pPr>
    </w:p>
    <w:p w14:paraId="73E9FEC0" w14:textId="72DF0EB9" w:rsidR="0070058E" w:rsidRDefault="0070058E" w:rsidP="00E71FC3">
      <w:pPr>
        <w:pStyle w:val="NoSpacing"/>
      </w:pPr>
    </w:p>
    <w:p w14:paraId="7244BC86" w14:textId="1B6F94C7" w:rsidR="0070058E" w:rsidRDefault="0070058E" w:rsidP="00E71FC3">
      <w:pPr>
        <w:pStyle w:val="NoSpacing"/>
      </w:pPr>
      <w:r>
        <w:t>10 Jan.1508</w:t>
      </w:r>
      <w:r>
        <w:tab/>
      </w:r>
      <w:r>
        <w:t>He made his Will.  (W.Y.R. p.84)</w:t>
      </w:r>
    </w:p>
    <w:p w14:paraId="0CC4D823" w14:textId="77777777" w:rsidR="0070058E" w:rsidRDefault="0070058E" w:rsidP="0070058E">
      <w:pPr>
        <w:pStyle w:val="NoSpacing"/>
      </w:pPr>
      <w:r>
        <w:t xml:space="preserve"> 7 Feb.</w:t>
      </w:r>
      <w:r>
        <w:tab/>
      </w:r>
      <w:r>
        <w:tab/>
      </w:r>
      <w:r>
        <w:t>Probate of his Will.   (ibid.)</w:t>
      </w:r>
    </w:p>
    <w:p w14:paraId="76A479B3" w14:textId="77777777" w:rsidR="0070058E" w:rsidRDefault="0070058E" w:rsidP="0070058E">
      <w:pPr>
        <w:pStyle w:val="NoSpacing"/>
      </w:pPr>
    </w:p>
    <w:p w14:paraId="1EDDB0B4" w14:textId="77777777" w:rsidR="0070058E" w:rsidRDefault="0070058E" w:rsidP="0070058E">
      <w:pPr>
        <w:pStyle w:val="NoSpacing"/>
      </w:pPr>
    </w:p>
    <w:p w14:paraId="39D0B9CA" w14:textId="77777777" w:rsidR="0070058E" w:rsidRDefault="0070058E" w:rsidP="0070058E">
      <w:pPr>
        <w:pStyle w:val="NoSpacing"/>
      </w:pPr>
      <w:r>
        <w:t>16 July 2018</w:t>
      </w:r>
    </w:p>
    <w:p w14:paraId="22AB6498" w14:textId="57C61B6F" w:rsidR="0070058E" w:rsidRPr="0070058E" w:rsidRDefault="0070058E" w:rsidP="00E71FC3">
      <w:pPr>
        <w:pStyle w:val="NoSpacing"/>
      </w:pPr>
      <w:bookmarkStart w:id="0" w:name="_GoBack"/>
      <w:bookmarkEnd w:id="0"/>
    </w:p>
    <w:sectPr w:rsidR="0070058E" w:rsidRPr="0070058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55CDF2" w14:textId="77777777" w:rsidR="0070058E" w:rsidRDefault="0070058E" w:rsidP="00E71FC3">
      <w:pPr>
        <w:spacing w:after="0" w:line="240" w:lineRule="auto"/>
      </w:pPr>
      <w:r>
        <w:separator/>
      </w:r>
    </w:p>
  </w:endnote>
  <w:endnote w:type="continuationSeparator" w:id="0">
    <w:p w14:paraId="2888187F" w14:textId="77777777" w:rsidR="0070058E" w:rsidRDefault="0070058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CE685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D3663F" w14:textId="77777777" w:rsidR="0070058E" w:rsidRDefault="0070058E" w:rsidP="00E71FC3">
      <w:pPr>
        <w:spacing w:after="0" w:line="240" w:lineRule="auto"/>
      </w:pPr>
      <w:r>
        <w:separator/>
      </w:r>
    </w:p>
  </w:footnote>
  <w:footnote w:type="continuationSeparator" w:id="0">
    <w:p w14:paraId="5476C619" w14:textId="77777777" w:rsidR="0070058E" w:rsidRDefault="0070058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58E"/>
    <w:rsid w:val="001A7C09"/>
    <w:rsid w:val="00577BD5"/>
    <w:rsid w:val="00656CBA"/>
    <w:rsid w:val="006A1F77"/>
    <w:rsid w:val="0070058E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C2550"/>
  <w15:chartTrackingRefBased/>
  <w15:docId w15:val="{3BACC7D7-D1C5-4EDB-8ABB-5AD17FC07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020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2018-07-16T19:05:00Z</dcterms:created>
  <dcterms:modified xsi:type="dcterms:W3CDTF">2018-07-16T19:06:00Z</dcterms:modified>
</cp:coreProperties>
</file>