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F3D" w:rsidRPr="00BA703F" w:rsidRDefault="00816F3D" w:rsidP="00816F3D">
      <w:pPr>
        <w:pStyle w:val="NoSpacing"/>
      </w:pPr>
      <w:r w:rsidRPr="00BA703F">
        <w:rPr>
          <w:u w:val="single"/>
        </w:rPr>
        <w:t>Richard HEWETT</w:t>
      </w:r>
      <w:r w:rsidR="00F54326">
        <w:t xml:space="preserve">     (fl.1483-98</w:t>
      </w:r>
      <w:bookmarkStart w:id="0" w:name="_GoBack"/>
      <w:bookmarkEnd w:id="0"/>
      <w:r w:rsidRPr="00BA703F">
        <w:t>)</w:t>
      </w:r>
    </w:p>
    <w:p w:rsidR="00816F3D" w:rsidRPr="00BA703F" w:rsidRDefault="00816F3D" w:rsidP="00816F3D">
      <w:pPr>
        <w:pStyle w:val="NoSpacing"/>
      </w:pPr>
      <w:r w:rsidRPr="00BA703F">
        <w:t>of Exeter.</w:t>
      </w:r>
    </w:p>
    <w:p w:rsidR="00816F3D" w:rsidRPr="00BA703F" w:rsidRDefault="00816F3D" w:rsidP="00816F3D">
      <w:pPr>
        <w:pStyle w:val="NoSpacing"/>
      </w:pPr>
    </w:p>
    <w:p w:rsidR="00816F3D" w:rsidRPr="00BA703F" w:rsidRDefault="00816F3D" w:rsidP="00816F3D">
      <w:pPr>
        <w:pStyle w:val="NoSpacing"/>
      </w:pPr>
    </w:p>
    <w:p w:rsidR="00816F3D" w:rsidRDefault="00816F3D" w:rsidP="00816F3D">
      <w:pPr>
        <w:pStyle w:val="NoSpacing"/>
      </w:pPr>
      <w:r w:rsidRPr="00BA703F">
        <w:t xml:space="preserve">         1483-4</w:t>
      </w:r>
      <w:r w:rsidRPr="00BA703F">
        <w:tab/>
        <w:t>He became a Freeman.  (“Exeter Freemen” p.59)</w:t>
      </w:r>
    </w:p>
    <w:p w:rsidR="00F54326" w:rsidRDefault="00F54326" w:rsidP="00F54326">
      <w:pPr>
        <w:pStyle w:val="NoSpacing"/>
      </w:pPr>
      <w:r>
        <w:t xml:space="preserve">         1497-8</w:t>
      </w:r>
      <w:r>
        <w:tab/>
        <w:t>His former apprentice, John Chace(q.v.), became a Freeman.</w:t>
      </w:r>
    </w:p>
    <w:p w:rsidR="00F54326" w:rsidRPr="00BA703F" w:rsidRDefault="00F54326" w:rsidP="00F54326">
      <w:pPr>
        <w:pStyle w:val="NoSpacing"/>
      </w:pPr>
      <w:r>
        <w:tab/>
      </w:r>
      <w:r>
        <w:tab/>
        <w:t>(“Exeter Freemen” p.62)</w:t>
      </w:r>
    </w:p>
    <w:p w:rsidR="00816F3D" w:rsidRPr="00BA703F" w:rsidRDefault="00816F3D" w:rsidP="00816F3D">
      <w:pPr>
        <w:pStyle w:val="NoSpacing"/>
      </w:pPr>
    </w:p>
    <w:p w:rsidR="00816F3D" w:rsidRPr="00BA703F" w:rsidRDefault="00816F3D" w:rsidP="00816F3D">
      <w:pPr>
        <w:pStyle w:val="NoSpacing"/>
      </w:pPr>
    </w:p>
    <w:p w:rsidR="00816F3D" w:rsidRPr="00BA703F" w:rsidRDefault="00816F3D" w:rsidP="00816F3D">
      <w:pPr>
        <w:pStyle w:val="NoSpacing"/>
      </w:pPr>
    </w:p>
    <w:p w:rsidR="00816F3D" w:rsidRDefault="00816F3D" w:rsidP="00816F3D">
      <w:pPr>
        <w:pStyle w:val="NoSpacing"/>
      </w:pPr>
      <w:r w:rsidRPr="00BA703F">
        <w:t>24 November 2016</w:t>
      </w:r>
    </w:p>
    <w:p w:rsidR="00F54326" w:rsidRPr="00BA703F" w:rsidRDefault="00F54326" w:rsidP="00816F3D">
      <w:pPr>
        <w:pStyle w:val="NoSpacing"/>
      </w:pPr>
      <w:r>
        <w:t>25 April 2017</w:t>
      </w:r>
    </w:p>
    <w:p w:rsidR="006B2F86" w:rsidRPr="00E71FC3" w:rsidRDefault="00F5432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F3D" w:rsidRDefault="00816F3D" w:rsidP="00E71FC3">
      <w:pPr>
        <w:spacing w:after="0" w:line="240" w:lineRule="auto"/>
      </w:pPr>
      <w:r>
        <w:separator/>
      </w:r>
    </w:p>
  </w:endnote>
  <w:endnote w:type="continuationSeparator" w:id="0">
    <w:p w:rsidR="00816F3D" w:rsidRDefault="00816F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F3D" w:rsidRDefault="00816F3D" w:rsidP="00E71FC3">
      <w:pPr>
        <w:spacing w:after="0" w:line="240" w:lineRule="auto"/>
      </w:pPr>
      <w:r>
        <w:separator/>
      </w:r>
    </w:p>
  </w:footnote>
  <w:footnote w:type="continuationSeparator" w:id="0">
    <w:p w:rsidR="00816F3D" w:rsidRDefault="00816F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F3D"/>
    <w:rsid w:val="001A7C09"/>
    <w:rsid w:val="00733BE7"/>
    <w:rsid w:val="00816F3D"/>
    <w:rsid w:val="00AB52E8"/>
    <w:rsid w:val="00B16D3F"/>
    <w:rsid w:val="00E71FC3"/>
    <w:rsid w:val="00EF4813"/>
    <w:rsid w:val="00F5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1D72"/>
  <w15:chartTrackingRefBased/>
  <w15:docId w15:val="{CA8C809B-E6AB-465A-B91B-CFA955C7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2016-12-14T22:15:00Z</dcterms:created>
  <dcterms:modified xsi:type="dcterms:W3CDTF">2017-04-25T07:44:00Z</dcterms:modified>
</cp:coreProperties>
</file>