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A85" w:rsidRDefault="00E82A85" w:rsidP="00E82A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HEWET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82A85" w:rsidRDefault="00E82A85" w:rsidP="00E82A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Stoke </w:t>
      </w:r>
      <w:proofErr w:type="spellStart"/>
      <w:r>
        <w:rPr>
          <w:rFonts w:ascii="Times New Roman" w:hAnsi="Times New Roman" w:cs="Times New Roman"/>
        </w:rPr>
        <w:t>Nayland</w:t>
      </w:r>
      <w:proofErr w:type="spellEnd"/>
      <w:r>
        <w:rPr>
          <w:rFonts w:ascii="Times New Roman" w:hAnsi="Times New Roman" w:cs="Times New Roman"/>
        </w:rPr>
        <w:t>, Suffolk. Cloth man.</w:t>
      </w:r>
    </w:p>
    <w:p w:rsidR="00E82A85" w:rsidRDefault="00E82A85" w:rsidP="00E82A85">
      <w:pPr>
        <w:rPr>
          <w:rFonts w:ascii="Times New Roman" w:hAnsi="Times New Roman" w:cs="Times New Roman"/>
        </w:rPr>
      </w:pPr>
    </w:p>
    <w:p w:rsidR="00E82A85" w:rsidRDefault="00E82A85" w:rsidP="00E82A85">
      <w:pPr>
        <w:rPr>
          <w:rFonts w:ascii="Times New Roman" w:hAnsi="Times New Roman" w:cs="Times New Roman"/>
        </w:rPr>
      </w:pPr>
    </w:p>
    <w:p w:rsidR="00E82A85" w:rsidRPr="007B78D0" w:rsidRDefault="00E82A85" w:rsidP="00E82A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Buxton(q.v.) brought a plaint of debt against him and 20 others.</w:t>
      </w:r>
    </w:p>
    <w:p w:rsidR="00E82A85" w:rsidRDefault="00E82A85" w:rsidP="00E82A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E82A85" w:rsidRDefault="00E82A85" w:rsidP="00E82A85">
      <w:pPr>
        <w:rPr>
          <w:rFonts w:ascii="Times New Roman" w:hAnsi="Times New Roman" w:cs="Times New Roman"/>
        </w:rPr>
      </w:pPr>
    </w:p>
    <w:p w:rsidR="00E82A85" w:rsidRDefault="00E82A85" w:rsidP="00E82A85">
      <w:pPr>
        <w:rPr>
          <w:rFonts w:ascii="Times New Roman" w:hAnsi="Times New Roman" w:cs="Times New Roman"/>
        </w:rPr>
      </w:pPr>
    </w:p>
    <w:p w:rsidR="00E82A85" w:rsidRDefault="00E82A85" w:rsidP="00E82A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2017</w:t>
      </w:r>
    </w:p>
    <w:p w:rsidR="006B2F86" w:rsidRPr="00E71FC3" w:rsidRDefault="00E82A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A85" w:rsidRDefault="00E82A85" w:rsidP="00E71FC3">
      <w:r>
        <w:separator/>
      </w:r>
    </w:p>
  </w:endnote>
  <w:endnote w:type="continuationSeparator" w:id="0">
    <w:p w:rsidR="00E82A85" w:rsidRDefault="00E82A8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A85" w:rsidRDefault="00E82A85" w:rsidP="00E71FC3">
      <w:r>
        <w:separator/>
      </w:r>
    </w:p>
  </w:footnote>
  <w:footnote w:type="continuationSeparator" w:id="0">
    <w:p w:rsidR="00E82A85" w:rsidRDefault="00E82A8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A8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2A8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14427C-177A-4DE8-8192-DBA86D2F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82A8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2017-05-15T21:28:00Z</dcterms:created>
  <dcterms:modified xsi:type="dcterms:W3CDTF">2017-05-15T21:28:00Z</dcterms:modified>
</cp:coreProperties>
</file>