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0011F" w14:textId="77777777" w:rsidR="00D0410F" w:rsidRDefault="00D0410F" w:rsidP="00D041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HEWET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fl.1470)</w:t>
      </w:r>
    </w:p>
    <w:p w14:paraId="70A7FA85" w14:textId="77777777" w:rsidR="00D0410F" w:rsidRDefault="00D0410F" w:rsidP="00D041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Chigwell, Essex. Husbandman.</w:t>
      </w:r>
    </w:p>
    <w:p w14:paraId="7742AEAF" w14:textId="77777777" w:rsidR="00D0410F" w:rsidRDefault="00D0410F" w:rsidP="00D0410F">
      <w:pPr>
        <w:pStyle w:val="NoSpacing"/>
        <w:rPr>
          <w:rFonts w:cs="Times New Roman"/>
          <w:szCs w:val="24"/>
        </w:rPr>
      </w:pPr>
    </w:p>
    <w:p w14:paraId="54345ED8" w14:textId="77777777" w:rsidR="00D0410F" w:rsidRDefault="00D0410F" w:rsidP="00D0410F">
      <w:pPr>
        <w:pStyle w:val="NoSpacing"/>
        <w:rPr>
          <w:rFonts w:cs="Times New Roman"/>
          <w:szCs w:val="24"/>
        </w:rPr>
      </w:pPr>
    </w:p>
    <w:p w14:paraId="78275444" w14:textId="77777777" w:rsidR="00D0410F" w:rsidRDefault="00D0410F" w:rsidP="00D041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>Thomas Cooke of London, draper(q.v.), brought a plaint of debt against</w:t>
      </w:r>
    </w:p>
    <w:p w14:paraId="17D89FB4" w14:textId="77777777" w:rsidR="00D0410F" w:rsidRDefault="00D0410F" w:rsidP="00D041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two others.</w:t>
      </w:r>
    </w:p>
    <w:p w14:paraId="6C737E8D" w14:textId="77777777" w:rsidR="00D0410F" w:rsidRDefault="00D0410F" w:rsidP="00D041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66918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25CACFF9" w14:textId="77777777" w:rsidR="00D0410F" w:rsidRDefault="00D0410F" w:rsidP="00D0410F">
      <w:pPr>
        <w:pStyle w:val="NoSpacing"/>
        <w:rPr>
          <w:rFonts w:cs="Times New Roman"/>
          <w:szCs w:val="24"/>
        </w:rPr>
      </w:pPr>
    </w:p>
    <w:p w14:paraId="70995AE5" w14:textId="77777777" w:rsidR="00D0410F" w:rsidRDefault="00D0410F" w:rsidP="00D0410F">
      <w:pPr>
        <w:pStyle w:val="NoSpacing"/>
        <w:rPr>
          <w:rFonts w:cs="Times New Roman"/>
          <w:szCs w:val="24"/>
        </w:rPr>
      </w:pPr>
    </w:p>
    <w:p w14:paraId="4641026B" w14:textId="77777777" w:rsidR="00D0410F" w:rsidRDefault="00D0410F" w:rsidP="00D0410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</w:rPr>
        <w:t>15 February 2025</w:t>
      </w:r>
    </w:p>
    <w:p w14:paraId="208F9D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8849F" w14:textId="77777777" w:rsidR="00D0410F" w:rsidRDefault="00D0410F" w:rsidP="009139A6">
      <w:r>
        <w:separator/>
      </w:r>
    </w:p>
  </w:endnote>
  <w:endnote w:type="continuationSeparator" w:id="0">
    <w:p w14:paraId="3607999F" w14:textId="77777777" w:rsidR="00D0410F" w:rsidRDefault="00D041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EDF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3EC6" w14:textId="77777777" w:rsidR="00D0410F" w:rsidRDefault="00D0410F" w:rsidP="009139A6">
      <w:r>
        <w:separator/>
      </w:r>
    </w:p>
  </w:footnote>
  <w:footnote w:type="continuationSeparator" w:id="0">
    <w:p w14:paraId="1B16FF47" w14:textId="77777777" w:rsidR="00D0410F" w:rsidRDefault="00D041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F81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10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0410F"/>
    <w:rsid w:val="00E61DA6"/>
    <w:rsid w:val="00EB3209"/>
    <w:rsid w:val="00F068A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C615"/>
  <w15:chartTrackingRefBased/>
  <w15:docId w15:val="{786B4487-2BAA-4A0B-ACBC-2DCADDE3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41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2025-02-15T21:39:00Z</dcterms:created>
  <dcterms:modified xsi:type="dcterms:W3CDTF">2025-02-15T21:40:00Z</dcterms:modified>
</cp:coreProperties>
</file>