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3C50A" w14:textId="77777777" w:rsidR="007142AB" w:rsidRDefault="007142AB" w:rsidP="007142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HEWET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426AB69F" w14:textId="77777777" w:rsidR="007142AB" w:rsidRDefault="007142AB" w:rsidP="007142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ECCF20" w14:textId="77777777" w:rsidR="007142AB" w:rsidRDefault="007142AB" w:rsidP="007142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1D2BE8A" w14:textId="77777777" w:rsidR="007142AB" w:rsidRDefault="007142AB" w:rsidP="00714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Feb.1477</w:t>
      </w:r>
      <w:r>
        <w:rPr>
          <w:rFonts w:ascii="Times New Roman" w:hAnsi="Times New Roman" w:cs="Times New Roman"/>
          <w:sz w:val="24"/>
          <w:szCs w:val="24"/>
        </w:rPr>
        <w:tab/>
        <w:t>He was a witness to the demise and quitclaim of a messuage,</w:t>
      </w:r>
    </w:p>
    <w:p w14:paraId="2CE48BA7" w14:textId="77777777" w:rsidR="007142AB" w:rsidRDefault="007142AB" w:rsidP="007142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carucate of land and other lands and rents by Henry More of Southampton(q.v.)</w:t>
      </w:r>
    </w:p>
    <w:p w14:paraId="56CE3F23" w14:textId="77777777" w:rsidR="007142AB" w:rsidRDefault="007142AB" w:rsidP="007142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Harpisfelde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Agnes(q.v.).</w:t>
      </w:r>
    </w:p>
    <w:p w14:paraId="415907C4" w14:textId="77777777" w:rsidR="007142AB" w:rsidRDefault="007142AB" w:rsidP="007142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pp.61-2)</w:t>
      </w:r>
    </w:p>
    <w:p w14:paraId="0F8BD32E" w14:textId="77777777" w:rsidR="007142AB" w:rsidRDefault="007142AB" w:rsidP="007142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31518C" w14:textId="77777777" w:rsidR="007142AB" w:rsidRDefault="007142AB" w:rsidP="007142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12266D" w14:textId="77777777" w:rsidR="007142AB" w:rsidRDefault="007142AB" w:rsidP="007142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2021</w:t>
      </w:r>
    </w:p>
    <w:p w14:paraId="669DF66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79F7E" w14:textId="77777777" w:rsidR="007142AB" w:rsidRDefault="007142AB" w:rsidP="009139A6">
      <w:r>
        <w:separator/>
      </w:r>
    </w:p>
  </w:endnote>
  <w:endnote w:type="continuationSeparator" w:id="0">
    <w:p w14:paraId="0930A9C8" w14:textId="77777777" w:rsidR="007142AB" w:rsidRDefault="007142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79E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B5C6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FB8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3F30A" w14:textId="77777777" w:rsidR="007142AB" w:rsidRDefault="007142AB" w:rsidP="009139A6">
      <w:r>
        <w:separator/>
      </w:r>
    </w:p>
  </w:footnote>
  <w:footnote w:type="continuationSeparator" w:id="0">
    <w:p w14:paraId="08932D8E" w14:textId="77777777" w:rsidR="007142AB" w:rsidRDefault="007142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B41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6C0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32F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AB"/>
    <w:rsid w:val="000666E0"/>
    <w:rsid w:val="002510B7"/>
    <w:rsid w:val="005C130B"/>
    <w:rsid w:val="007142A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DDF6E"/>
  <w15:chartTrackingRefBased/>
  <w15:docId w15:val="{DF74E657-D24A-4FB3-B07C-0DFE5EB6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2021-04-27T13:13:00Z</dcterms:created>
  <dcterms:modified xsi:type="dcterms:W3CDTF">2021-04-27T13:13:00Z</dcterms:modified>
</cp:coreProperties>
</file>