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C3402" w14:textId="75388241" w:rsidR="009E137A" w:rsidRDefault="009E137A" w:rsidP="009E137A">
      <w:pPr>
        <w:pStyle w:val="NoSpacing"/>
      </w:pPr>
      <w:r>
        <w:rPr>
          <w:u w:val="single"/>
        </w:rPr>
        <w:t>Thomas HEWET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80</w:t>
      </w:r>
      <w:r>
        <w:t>)</w:t>
      </w:r>
    </w:p>
    <w:p w14:paraId="7253F402" w14:textId="121E1FE5" w:rsidR="009E137A" w:rsidRDefault="009E137A" w:rsidP="009E137A">
      <w:pPr>
        <w:pStyle w:val="NoSpacing"/>
      </w:pPr>
      <w:r>
        <w:t xml:space="preserve">of Canterbury. </w:t>
      </w:r>
      <w:r>
        <w:t>Furbisher.</w:t>
      </w:r>
    </w:p>
    <w:p w14:paraId="19C4F547" w14:textId="77777777" w:rsidR="009E137A" w:rsidRDefault="009E137A" w:rsidP="009E137A">
      <w:pPr>
        <w:pStyle w:val="NoSpacing"/>
      </w:pPr>
    </w:p>
    <w:p w14:paraId="340264B5" w14:textId="77777777" w:rsidR="009E137A" w:rsidRDefault="009E137A" w:rsidP="009E137A">
      <w:pPr>
        <w:pStyle w:val="NoSpacing"/>
      </w:pPr>
    </w:p>
    <w:p w14:paraId="5ADE4B45" w14:textId="6A9F4C93" w:rsidR="009E137A" w:rsidRDefault="009E137A" w:rsidP="009E137A">
      <w:pPr>
        <w:pStyle w:val="NoSpacing"/>
      </w:pPr>
      <w:r>
        <w:tab/>
        <w:t>14</w:t>
      </w:r>
      <w:r>
        <w:t>80</w:t>
      </w:r>
      <w:bookmarkStart w:id="0" w:name="_GoBack"/>
      <w:bookmarkEnd w:id="0"/>
      <w:r>
        <w:tab/>
        <w:t>He became a Freeman by redemption.   (Cowper p.275)</w:t>
      </w:r>
    </w:p>
    <w:p w14:paraId="1CFA75E7" w14:textId="77777777" w:rsidR="009E137A" w:rsidRDefault="009E137A" w:rsidP="009E137A">
      <w:pPr>
        <w:pStyle w:val="NoSpacing"/>
      </w:pPr>
    </w:p>
    <w:p w14:paraId="4F89DE9B" w14:textId="77777777" w:rsidR="009E137A" w:rsidRDefault="009E137A" w:rsidP="009E137A">
      <w:pPr>
        <w:pStyle w:val="NoSpacing"/>
      </w:pPr>
    </w:p>
    <w:p w14:paraId="772DC948" w14:textId="77777777" w:rsidR="009E137A" w:rsidRPr="00BE659E" w:rsidRDefault="009E137A" w:rsidP="009E137A">
      <w:pPr>
        <w:pStyle w:val="NoSpacing"/>
      </w:pPr>
      <w:r>
        <w:t>28 July 2018</w:t>
      </w:r>
    </w:p>
    <w:p w14:paraId="6DD9A731" w14:textId="3962C855" w:rsidR="006B2F86" w:rsidRPr="009E137A" w:rsidRDefault="009E137A" w:rsidP="00E71FC3">
      <w:pPr>
        <w:pStyle w:val="NoSpacing"/>
      </w:pPr>
    </w:p>
    <w:sectPr w:rsidR="006B2F86" w:rsidRPr="009E13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8FED4" w14:textId="77777777" w:rsidR="009E137A" w:rsidRDefault="009E137A" w:rsidP="00E71FC3">
      <w:pPr>
        <w:spacing w:after="0" w:line="240" w:lineRule="auto"/>
      </w:pPr>
      <w:r>
        <w:separator/>
      </w:r>
    </w:p>
  </w:endnote>
  <w:endnote w:type="continuationSeparator" w:id="0">
    <w:p w14:paraId="74986ED6" w14:textId="77777777" w:rsidR="009E137A" w:rsidRDefault="009E13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314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FF60A" w14:textId="77777777" w:rsidR="009E137A" w:rsidRDefault="009E137A" w:rsidP="00E71FC3">
      <w:pPr>
        <w:spacing w:after="0" w:line="240" w:lineRule="auto"/>
      </w:pPr>
      <w:r>
        <w:separator/>
      </w:r>
    </w:p>
  </w:footnote>
  <w:footnote w:type="continuationSeparator" w:id="0">
    <w:p w14:paraId="1AADD651" w14:textId="77777777" w:rsidR="009E137A" w:rsidRDefault="009E13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7A"/>
    <w:rsid w:val="001A7C09"/>
    <w:rsid w:val="00577BD5"/>
    <w:rsid w:val="00656CBA"/>
    <w:rsid w:val="006A1F77"/>
    <w:rsid w:val="00733BE7"/>
    <w:rsid w:val="009E13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2EACE"/>
  <w15:chartTrackingRefBased/>
  <w15:docId w15:val="{902A0D6A-A381-4382-AC10-4A628B75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2018-07-28T20:20:00Z</dcterms:created>
  <dcterms:modified xsi:type="dcterms:W3CDTF">2018-07-28T20:22:00Z</dcterms:modified>
</cp:coreProperties>
</file>