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17787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HEWET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3EE33C67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2E910466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C6293C0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CAE64C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Apr.1407</w:t>
      </w:r>
      <w:r>
        <w:rPr>
          <w:rFonts w:cs="Times New Roman"/>
          <w:color w:val="282B30"/>
          <w:szCs w:val="24"/>
          <w:shd w:val="clear" w:color="auto" w:fill="FFFFFF"/>
        </w:rPr>
        <w:tab/>
        <w:t>He was appointed to serve in the garrison of Montgomery, Wales, under the</w:t>
      </w:r>
    </w:p>
    <w:p w14:paraId="4EF1B844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John Talbot, Earl of Shrewsbury(q.v.).</w:t>
      </w:r>
    </w:p>
    <w:p w14:paraId="2A36ED8F" w14:textId="77777777" w:rsidR="005F2CA4" w:rsidRDefault="005F2CA4" w:rsidP="005F2CA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E101/44/14,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8444D29" w14:textId="77777777" w:rsidR="005F2CA4" w:rsidRDefault="005F2CA4" w:rsidP="005F2CA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0F50D8F1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B9F4E20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984DA6C" w14:textId="77777777" w:rsidR="005F2CA4" w:rsidRDefault="005F2CA4" w:rsidP="005F2CA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24 January 2023</w:t>
      </w:r>
    </w:p>
    <w:p w14:paraId="736990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52E92" w14:textId="77777777" w:rsidR="005F2CA4" w:rsidRDefault="005F2CA4" w:rsidP="009139A6">
      <w:r>
        <w:separator/>
      </w:r>
    </w:p>
  </w:endnote>
  <w:endnote w:type="continuationSeparator" w:id="0">
    <w:p w14:paraId="3B3609B7" w14:textId="77777777" w:rsidR="005F2CA4" w:rsidRDefault="005F2C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527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747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A75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DA928" w14:textId="77777777" w:rsidR="005F2CA4" w:rsidRDefault="005F2CA4" w:rsidP="009139A6">
      <w:r>
        <w:separator/>
      </w:r>
    </w:p>
  </w:footnote>
  <w:footnote w:type="continuationSeparator" w:id="0">
    <w:p w14:paraId="33453203" w14:textId="77777777" w:rsidR="005F2CA4" w:rsidRDefault="005F2C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C0A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0FF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E1B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A4"/>
    <w:rsid w:val="000666E0"/>
    <w:rsid w:val="002510B7"/>
    <w:rsid w:val="005C130B"/>
    <w:rsid w:val="005F2CA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402C"/>
  <w15:chartTrackingRefBased/>
  <w15:docId w15:val="{10070499-107C-466D-964A-F1214F4B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2023-02-19T19:43:00Z</dcterms:created>
  <dcterms:modified xsi:type="dcterms:W3CDTF">2023-02-19T19:44:00Z</dcterms:modified>
</cp:coreProperties>
</file>