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F4B6D" w14:textId="77777777" w:rsidR="00270770" w:rsidRDefault="00270770" w:rsidP="002707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HEWET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685D6F2F" w14:textId="77777777" w:rsidR="00270770" w:rsidRDefault="00270770" w:rsidP="002707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37F4F10" w14:textId="77777777" w:rsidR="00270770" w:rsidRDefault="00270770" w:rsidP="002707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60915B8" w14:textId="77777777" w:rsidR="00270770" w:rsidRDefault="00270770" w:rsidP="002707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Feb.1477</w:t>
      </w:r>
      <w:r>
        <w:rPr>
          <w:rFonts w:ascii="Times New Roman" w:hAnsi="Times New Roman" w:cs="Times New Roman"/>
          <w:sz w:val="24"/>
          <w:szCs w:val="24"/>
        </w:rPr>
        <w:tab/>
        <w:t>He was a witness to the demise and quitclaim of a messuage,</w:t>
      </w:r>
    </w:p>
    <w:p w14:paraId="459305D1" w14:textId="77777777" w:rsidR="00270770" w:rsidRDefault="00270770" w:rsidP="002707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carucate of land and other lands and rents by Henry More of Southampton(q.v.)</w:t>
      </w:r>
    </w:p>
    <w:p w14:paraId="3452F1D4" w14:textId="77777777" w:rsidR="00270770" w:rsidRDefault="00270770" w:rsidP="002707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Harpisfelde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his wife, Agnes(q.v.).</w:t>
      </w:r>
    </w:p>
    <w:p w14:paraId="6D140FC1" w14:textId="77777777" w:rsidR="00270770" w:rsidRDefault="00270770" w:rsidP="002707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pp.61-2)</w:t>
      </w:r>
    </w:p>
    <w:p w14:paraId="35AD52BB" w14:textId="77777777" w:rsidR="00270770" w:rsidRDefault="00270770" w:rsidP="002707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54B8DE6" w14:textId="77777777" w:rsidR="00270770" w:rsidRDefault="00270770" w:rsidP="002707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E8F92B6" w14:textId="77777777" w:rsidR="00270770" w:rsidRDefault="00270770" w:rsidP="002707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2021</w:t>
      </w:r>
    </w:p>
    <w:p w14:paraId="0D7F9DF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9BF09" w14:textId="77777777" w:rsidR="00270770" w:rsidRDefault="00270770" w:rsidP="009139A6">
      <w:r>
        <w:separator/>
      </w:r>
    </w:p>
  </w:endnote>
  <w:endnote w:type="continuationSeparator" w:id="0">
    <w:p w14:paraId="26F2FD3F" w14:textId="77777777" w:rsidR="00270770" w:rsidRDefault="002707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A1E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2F9A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E80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ACDBD" w14:textId="77777777" w:rsidR="00270770" w:rsidRDefault="00270770" w:rsidP="009139A6">
      <w:r>
        <w:separator/>
      </w:r>
    </w:p>
  </w:footnote>
  <w:footnote w:type="continuationSeparator" w:id="0">
    <w:p w14:paraId="0C3089AD" w14:textId="77777777" w:rsidR="00270770" w:rsidRDefault="002707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B3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173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DFE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770"/>
    <w:rsid w:val="000666E0"/>
    <w:rsid w:val="002510B7"/>
    <w:rsid w:val="0027077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4A711"/>
  <w15:chartTrackingRefBased/>
  <w15:docId w15:val="{8F1F42FC-0015-4A23-84A6-5B7F4CE3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2021-04-27T13:12:00Z</dcterms:created>
  <dcterms:modified xsi:type="dcterms:W3CDTF">2021-04-27T13:12:00Z</dcterms:modified>
</cp:coreProperties>
</file>