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5F718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HEWET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41E522C5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0E73AB3F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D54E6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2EBA33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48A9E44F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A883DD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794F8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AC635" w14:textId="77777777" w:rsidR="003D696D" w:rsidRDefault="003D696D" w:rsidP="003D69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12B031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0CA79" w14:textId="77777777" w:rsidR="003D696D" w:rsidRDefault="003D696D" w:rsidP="009139A6">
      <w:r>
        <w:separator/>
      </w:r>
    </w:p>
  </w:endnote>
  <w:endnote w:type="continuationSeparator" w:id="0">
    <w:p w14:paraId="36198C66" w14:textId="77777777" w:rsidR="003D696D" w:rsidRDefault="003D69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64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E9E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1F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9C55E" w14:textId="77777777" w:rsidR="003D696D" w:rsidRDefault="003D696D" w:rsidP="009139A6">
      <w:r>
        <w:separator/>
      </w:r>
    </w:p>
  </w:footnote>
  <w:footnote w:type="continuationSeparator" w:id="0">
    <w:p w14:paraId="3F9F8D5F" w14:textId="77777777" w:rsidR="003D696D" w:rsidRDefault="003D69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99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B3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6B9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6D"/>
    <w:rsid w:val="000666E0"/>
    <w:rsid w:val="002510B7"/>
    <w:rsid w:val="003D696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42D0"/>
  <w15:chartTrackingRefBased/>
  <w15:docId w15:val="{00DBFCA8-ED12-46B4-A62A-13F3C286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3D696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2022-01-19T20:17:00Z</dcterms:created>
  <dcterms:modified xsi:type="dcterms:W3CDTF">2022-01-19T20:17:00Z</dcterms:modified>
</cp:coreProperties>
</file>