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0D7" w:rsidRDefault="008260D7" w:rsidP="008260D7">
      <w:pPr>
        <w:pStyle w:val="NoSpacing"/>
      </w:pPr>
      <w:r>
        <w:rPr>
          <w:u w:val="single"/>
        </w:rPr>
        <w:t>Richard HEWET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260D7" w:rsidRDefault="00A76FC4" w:rsidP="008260D7">
      <w:pPr>
        <w:pStyle w:val="NoSpacing"/>
      </w:pPr>
      <w:r>
        <w:t>of Wallington, Surrey. Labourer.</w:t>
      </w:r>
      <w:bookmarkStart w:id="0" w:name="_GoBack"/>
      <w:bookmarkEnd w:id="0"/>
    </w:p>
    <w:p w:rsidR="008260D7" w:rsidRDefault="008260D7" w:rsidP="008260D7">
      <w:pPr>
        <w:pStyle w:val="NoSpacing"/>
      </w:pPr>
    </w:p>
    <w:p w:rsidR="008260D7" w:rsidRDefault="008260D7" w:rsidP="008260D7">
      <w:pPr>
        <w:pStyle w:val="NoSpacing"/>
      </w:pPr>
    </w:p>
    <w:p w:rsidR="008260D7" w:rsidRDefault="008260D7" w:rsidP="008260D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p.356)</w:t>
      </w:r>
    </w:p>
    <w:p w:rsidR="008260D7" w:rsidRDefault="008260D7" w:rsidP="008260D7">
      <w:pPr>
        <w:pStyle w:val="NoSpacing"/>
      </w:pPr>
    </w:p>
    <w:p w:rsidR="008260D7" w:rsidRDefault="008260D7" w:rsidP="008260D7">
      <w:pPr>
        <w:pStyle w:val="NoSpacing"/>
      </w:pPr>
    </w:p>
    <w:p w:rsidR="008260D7" w:rsidRPr="00C9466A" w:rsidRDefault="008260D7" w:rsidP="008260D7">
      <w:pPr>
        <w:pStyle w:val="NoSpacing"/>
      </w:pPr>
      <w:r>
        <w:t>18 September 2016</w:t>
      </w:r>
    </w:p>
    <w:p w:rsidR="006B2F86" w:rsidRPr="008260D7" w:rsidRDefault="00A76FC4" w:rsidP="00E71FC3">
      <w:pPr>
        <w:pStyle w:val="NoSpacing"/>
      </w:pPr>
    </w:p>
    <w:sectPr w:rsidR="006B2F86" w:rsidRPr="008260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0D7" w:rsidRDefault="008260D7" w:rsidP="00E71FC3">
      <w:pPr>
        <w:spacing w:after="0" w:line="240" w:lineRule="auto"/>
      </w:pPr>
      <w:r>
        <w:separator/>
      </w:r>
    </w:p>
  </w:endnote>
  <w:endnote w:type="continuationSeparator" w:id="0">
    <w:p w:rsidR="008260D7" w:rsidRDefault="008260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0D7" w:rsidRDefault="008260D7" w:rsidP="00E71FC3">
      <w:pPr>
        <w:spacing w:after="0" w:line="240" w:lineRule="auto"/>
      </w:pPr>
      <w:r>
        <w:separator/>
      </w:r>
    </w:p>
  </w:footnote>
  <w:footnote w:type="continuationSeparator" w:id="0">
    <w:p w:rsidR="008260D7" w:rsidRDefault="008260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D7"/>
    <w:rsid w:val="001A7C09"/>
    <w:rsid w:val="00733BE7"/>
    <w:rsid w:val="008260D7"/>
    <w:rsid w:val="00A76FC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8D202"/>
  <w15:chartTrackingRefBased/>
  <w15:docId w15:val="{3C10BFE0-B483-4712-830D-0AA3C649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2016-09-18T20:38:00Z</dcterms:created>
  <dcterms:modified xsi:type="dcterms:W3CDTF">2016-09-18T20:39:00Z</dcterms:modified>
</cp:coreProperties>
</file>