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64EEE" w14:textId="77777777" w:rsidR="00D66BAD" w:rsidRDefault="00D66BAD" w:rsidP="00D66B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Juliana HEWET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67DEF592" w14:textId="77777777" w:rsidR="00D66BAD" w:rsidRDefault="00D66BAD" w:rsidP="00D66B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6F7FDEA4" w14:textId="77777777" w:rsidR="00D66BAD" w:rsidRDefault="00D66BAD" w:rsidP="00D66B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8D3C68" w14:textId="77777777" w:rsidR="00D66BAD" w:rsidRDefault="00D66BAD" w:rsidP="00D66B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531AF4" w14:textId="77777777" w:rsidR="00D66BAD" w:rsidRDefault="00D66BAD" w:rsidP="00D66B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Henry(q.v.).</w:t>
      </w:r>
    </w:p>
    <w:p w14:paraId="2F3DCCD2" w14:textId="77777777" w:rsidR="00D66BAD" w:rsidRDefault="00D66BAD" w:rsidP="00D66B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p.233)</w:t>
      </w:r>
    </w:p>
    <w:p w14:paraId="70E76762" w14:textId="77777777" w:rsidR="00D66BAD" w:rsidRDefault="00D66BAD" w:rsidP="00D66B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76054C" w14:textId="77777777" w:rsidR="00D66BAD" w:rsidRDefault="00D66BAD" w:rsidP="00D66B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B6279F" w14:textId="77777777" w:rsidR="00D66BAD" w:rsidRDefault="00D66BAD" w:rsidP="00D66B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May1430</w:t>
      </w:r>
      <w:r>
        <w:rPr>
          <w:rFonts w:ascii="Times New Roman" w:hAnsi="Times New Roman" w:cs="Times New Roman"/>
          <w:sz w:val="24"/>
          <w:szCs w:val="24"/>
        </w:rPr>
        <w:tab/>
        <w:t>She made her Will.   (ibid.)</w:t>
      </w:r>
    </w:p>
    <w:p w14:paraId="011AF813" w14:textId="77777777" w:rsidR="00D66BAD" w:rsidRDefault="00D66BAD" w:rsidP="00D66B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ABA74E" w14:textId="77777777" w:rsidR="00D66BAD" w:rsidRDefault="00D66BAD" w:rsidP="00D66B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3E09DF" w14:textId="77777777" w:rsidR="00D66BAD" w:rsidRDefault="00D66BAD" w:rsidP="00D66B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Trylle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Clobbe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(ibid.)</w:t>
      </w:r>
    </w:p>
    <w:p w14:paraId="7D0D6744" w14:textId="77777777" w:rsidR="00D66BAD" w:rsidRDefault="00D66BAD" w:rsidP="00D66B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3F968D" w14:textId="77777777" w:rsidR="00D66BAD" w:rsidRDefault="00D66BAD" w:rsidP="00D66B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7F5E3D" w14:textId="77777777" w:rsidR="00D66BAD" w:rsidRDefault="00D66BAD" w:rsidP="00D66B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December 2021</w:t>
      </w:r>
    </w:p>
    <w:p w14:paraId="384EAD1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4B882" w14:textId="77777777" w:rsidR="00D66BAD" w:rsidRDefault="00D66BAD" w:rsidP="009139A6">
      <w:r>
        <w:separator/>
      </w:r>
    </w:p>
  </w:endnote>
  <w:endnote w:type="continuationSeparator" w:id="0">
    <w:p w14:paraId="23F3A526" w14:textId="77777777" w:rsidR="00D66BAD" w:rsidRDefault="00D66B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34C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23B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C12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39F07" w14:textId="77777777" w:rsidR="00D66BAD" w:rsidRDefault="00D66BAD" w:rsidP="009139A6">
      <w:r>
        <w:separator/>
      </w:r>
    </w:p>
  </w:footnote>
  <w:footnote w:type="continuationSeparator" w:id="0">
    <w:p w14:paraId="041D3D5B" w14:textId="77777777" w:rsidR="00D66BAD" w:rsidRDefault="00D66B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13C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599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D09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BA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6BA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BB272"/>
  <w15:chartTrackingRefBased/>
  <w15:docId w15:val="{E1D00C18-C19A-4EC8-80E4-7640CFD2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2021-12-27T20:03:00Z</dcterms:created>
  <dcterms:modified xsi:type="dcterms:W3CDTF">2021-12-27T20:03:00Z</dcterms:modified>
</cp:coreProperties>
</file>