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D775" w14:textId="77777777" w:rsidR="00B5389B" w:rsidRDefault="00B5389B" w:rsidP="00B53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HEWET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02735CD4" w14:textId="77777777" w:rsidR="00B5389B" w:rsidRDefault="00B5389B" w:rsidP="00B53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Upholder.</w:t>
      </w:r>
    </w:p>
    <w:p w14:paraId="1EBCE2C5" w14:textId="77777777" w:rsidR="00B5389B" w:rsidRDefault="00B5389B" w:rsidP="00B5389B">
      <w:pPr>
        <w:pStyle w:val="NoSpacing"/>
        <w:rPr>
          <w:rFonts w:cs="Times New Roman"/>
          <w:szCs w:val="24"/>
        </w:rPr>
      </w:pPr>
    </w:p>
    <w:p w14:paraId="4F546A6C" w14:textId="77777777" w:rsidR="00B5389B" w:rsidRDefault="00B5389B" w:rsidP="00B5389B">
      <w:pPr>
        <w:pStyle w:val="NoSpacing"/>
        <w:rPr>
          <w:rFonts w:cs="Times New Roman"/>
          <w:szCs w:val="24"/>
        </w:rPr>
      </w:pPr>
    </w:p>
    <w:p w14:paraId="74838D52" w14:textId="77777777" w:rsidR="00B5389B" w:rsidRDefault="00B5389B" w:rsidP="00B53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Jan,1458</w:t>
      </w:r>
      <w:r>
        <w:rPr>
          <w:rFonts w:cs="Times New Roman"/>
          <w:szCs w:val="24"/>
        </w:rPr>
        <w:tab/>
        <w:t>He was one of those to whom John Astbury of London, upholder(q.v.),</w:t>
      </w:r>
    </w:p>
    <w:p w14:paraId="75D165B1" w14:textId="77777777" w:rsidR="00B5389B" w:rsidRDefault="00B5389B" w:rsidP="00B53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D372E82" w14:textId="77777777" w:rsidR="00B5389B" w:rsidRDefault="00B5389B" w:rsidP="00B5389B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149)</w:t>
      </w:r>
    </w:p>
    <w:p w14:paraId="49003121" w14:textId="77777777" w:rsidR="00B5389B" w:rsidRDefault="00B5389B" w:rsidP="00B5389B">
      <w:pPr>
        <w:pStyle w:val="NoSpacing"/>
        <w:ind w:left="1440" w:hanging="720"/>
        <w:rPr>
          <w:rFonts w:cs="Times New Roman"/>
          <w:szCs w:val="24"/>
        </w:rPr>
      </w:pPr>
    </w:p>
    <w:p w14:paraId="27699B3A" w14:textId="77777777" w:rsidR="00B5389B" w:rsidRDefault="00B5389B" w:rsidP="00B5389B">
      <w:pPr>
        <w:pStyle w:val="NoSpacing"/>
        <w:ind w:left="1440" w:hanging="720"/>
        <w:rPr>
          <w:rFonts w:cs="Times New Roman"/>
          <w:szCs w:val="24"/>
        </w:rPr>
      </w:pPr>
    </w:p>
    <w:p w14:paraId="1974CA8D" w14:textId="77777777" w:rsidR="00B5389B" w:rsidRDefault="00B5389B" w:rsidP="00B53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2025</w:t>
      </w:r>
    </w:p>
    <w:p w14:paraId="58063A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9416" w14:textId="77777777" w:rsidR="00B5389B" w:rsidRDefault="00B5389B" w:rsidP="009139A6">
      <w:r>
        <w:separator/>
      </w:r>
    </w:p>
  </w:endnote>
  <w:endnote w:type="continuationSeparator" w:id="0">
    <w:p w14:paraId="335D2B0C" w14:textId="77777777" w:rsidR="00B5389B" w:rsidRDefault="00B538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F6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6DD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9E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D16E" w14:textId="77777777" w:rsidR="00B5389B" w:rsidRDefault="00B5389B" w:rsidP="009139A6">
      <w:r>
        <w:separator/>
      </w:r>
    </w:p>
  </w:footnote>
  <w:footnote w:type="continuationSeparator" w:id="0">
    <w:p w14:paraId="2FDDABB4" w14:textId="77777777" w:rsidR="00B5389B" w:rsidRDefault="00B538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E4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01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28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9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389B"/>
    <w:rsid w:val="00BA00AB"/>
    <w:rsid w:val="00C71834"/>
    <w:rsid w:val="00CB4ED9"/>
    <w:rsid w:val="00DA256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F07C"/>
  <w15:chartTrackingRefBased/>
  <w15:docId w15:val="{D507F295-54EF-4D47-91A7-AE0F41D0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2025-02-06T21:23:00Z</dcterms:created>
  <dcterms:modified xsi:type="dcterms:W3CDTF">2025-02-06T21:24:00Z</dcterms:modified>
</cp:coreProperties>
</file>