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4C17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HEWET</w:t>
      </w:r>
      <w:r>
        <w:rPr>
          <w:rFonts w:ascii="Times New Roman" w:hAnsi="Times New Roman" w:cs="Times New Roman"/>
          <w:sz w:val="24"/>
          <w:szCs w:val="24"/>
        </w:rPr>
        <w:t xml:space="preserve">       (fl.1485)</w:t>
      </w:r>
    </w:p>
    <w:p w14:paraId="64E2BE28" w14:textId="33D3A573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r w:rsidR="0080377F">
        <w:rPr>
          <w:rFonts w:ascii="Times New Roman" w:hAnsi="Times New Roman" w:cs="Times New Roman"/>
          <w:sz w:val="24"/>
          <w:szCs w:val="24"/>
        </w:rPr>
        <w:t>Apprentice cutler.</w:t>
      </w:r>
    </w:p>
    <w:p w14:paraId="69A60063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9B979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FD12D4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He became apprenticed to William Watt, cutler(q.v.).</w:t>
      </w:r>
    </w:p>
    <w:p w14:paraId="11C80784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41D504C8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253E7B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AB5A6" w14:textId="77777777" w:rsidR="008B7A0B" w:rsidRDefault="008B7A0B" w:rsidP="008B7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2022</w:t>
      </w:r>
    </w:p>
    <w:p w14:paraId="67C291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16E19" w14:textId="77777777" w:rsidR="00E22997" w:rsidRDefault="00E22997" w:rsidP="009139A6">
      <w:r>
        <w:separator/>
      </w:r>
    </w:p>
  </w:endnote>
  <w:endnote w:type="continuationSeparator" w:id="0">
    <w:p w14:paraId="381A155F" w14:textId="77777777" w:rsidR="00E22997" w:rsidRDefault="00E229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6B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B8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228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E645A" w14:textId="77777777" w:rsidR="00E22997" w:rsidRDefault="00E22997" w:rsidP="009139A6">
      <w:r>
        <w:separator/>
      </w:r>
    </w:p>
  </w:footnote>
  <w:footnote w:type="continuationSeparator" w:id="0">
    <w:p w14:paraId="65613657" w14:textId="77777777" w:rsidR="00E22997" w:rsidRDefault="00E229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E5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87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FF0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0B"/>
    <w:rsid w:val="000666E0"/>
    <w:rsid w:val="002510B7"/>
    <w:rsid w:val="005C130B"/>
    <w:rsid w:val="0080377F"/>
    <w:rsid w:val="00826F5C"/>
    <w:rsid w:val="008B7A0B"/>
    <w:rsid w:val="009139A6"/>
    <w:rsid w:val="009448BB"/>
    <w:rsid w:val="00A3176C"/>
    <w:rsid w:val="00AE65F8"/>
    <w:rsid w:val="00BA00AB"/>
    <w:rsid w:val="00CB4ED9"/>
    <w:rsid w:val="00E2299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9FE39"/>
  <w15:chartTrackingRefBased/>
  <w15:docId w15:val="{10C32CE2-71F7-4281-810E-80EBB4BA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2022-05-17T13:15:00Z</dcterms:created>
  <dcterms:modified xsi:type="dcterms:W3CDTF">2023-03-06T14:49:00Z</dcterms:modified>
</cp:coreProperties>
</file>