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5B3C7" w14:textId="77777777" w:rsidR="00F05D6B" w:rsidRDefault="00F05D6B" w:rsidP="00F05D6B">
      <w:pPr>
        <w:pStyle w:val="NoSpacing"/>
      </w:pPr>
      <w:r>
        <w:rPr>
          <w:u w:val="single"/>
        </w:rPr>
        <w:t>John HEWET</w:t>
      </w:r>
      <w:r>
        <w:t xml:space="preserve">       (fl.1437)</w:t>
      </w:r>
    </w:p>
    <w:p w14:paraId="1C0ECDCF" w14:textId="77777777" w:rsidR="00F05D6B" w:rsidRDefault="00F05D6B" w:rsidP="00F05D6B">
      <w:pPr>
        <w:pStyle w:val="NoSpacing"/>
      </w:pPr>
    </w:p>
    <w:p w14:paraId="7EFA42FB" w14:textId="77777777" w:rsidR="00F05D6B" w:rsidRDefault="00F05D6B" w:rsidP="00F05D6B">
      <w:pPr>
        <w:pStyle w:val="NoSpacing"/>
      </w:pPr>
    </w:p>
    <w:p w14:paraId="61E88DA5" w14:textId="6F44CDBE" w:rsidR="00F05D6B" w:rsidRDefault="00F05D6B" w:rsidP="00F05D6B">
      <w:pPr>
        <w:pStyle w:val="NoSpacing"/>
      </w:pPr>
      <w:r>
        <w:t>22 Nov.1437</w:t>
      </w:r>
      <w:r>
        <w:tab/>
        <w:t>He was a juror on the inquisition melius inquirendo held in Ru</w:t>
      </w:r>
      <w:r w:rsidR="00B8491E">
        <w:t>gb</w:t>
      </w:r>
      <w:r>
        <w:t>y,</w:t>
      </w:r>
    </w:p>
    <w:p w14:paraId="318ED386" w14:textId="77777777" w:rsidR="00F05D6B" w:rsidRDefault="00F05D6B" w:rsidP="00F05D6B">
      <w:pPr>
        <w:pStyle w:val="NoSpacing"/>
      </w:pPr>
      <w:r>
        <w:tab/>
      </w:r>
      <w:r>
        <w:tab/>
        <w:t>Warwickshire into lands of the late Joan de Bello Campo(q.v.).</w:t>
      </w:r>
    </w:p>
    <w:p w14:paraId="4F559AB0" w14:textId="77777777" w:rsidR="00F05D6B" w:rsidRDefault="00F05D6B" w:rsidP="00F05D6B">
      <w:pPr>
        <w:pStyle w:val="NoSpacing"/>
      </w:pPr>
      <w:r>
        <w:tab/>
      </w:r>
      <w:r>
        <w:tab/>
        <w:t>(www.inquisitionspostmortem.ac.uk  ref. eCIPM 25-23)</w:t>
      </w:r>
    </w:p>
    <w:p w14:paraId="221C3811" w14:textId="77777777" w:rsidR="00F05D6B" w:rsidRDefault="00F05D6B" w:rsidP="00F05D6B">
      <w:pPr>
        <w:pStyle w:val="NoSpacing"/>
      </w:pPr>
    </w:p>
    <w:p w14:paraId="2F9FADC2" w14:textId="77777777" w:rsidR="00F05D6B" w:rsidRDefault="00F05D6B" w:rsidP="00F05D6B">
      <w:pPr>
        <w:pStyle w:val="NoSpacing"/>
      </w:pPr>
    </w:p>
    <w:p w14:paraId="1BD9AD31" w14:textId="77777777" w:rsidR="00F05D6B" w:rsidRPr="001B5592" w:rsidRDefault="00F05D6B" w:rsidP="00F05D6B">
      <w:pPr>
        <w:pStyle w:val="NoSpacing"/>
      </w:pPr>
      <w:r>
        <w:t>29 June 2017</w:t>
      </w:r>
    </w:p>
    <w:p w14:paraId="08D5EFBF" w14:textId="77777777" w:rsidR="006B2F86" w:rsidRPr="00F05D6B" w:rsidRDefault="00B8491E" w:rsidP="00E71FC3">
      <w:pPr>
        <w:pStyle w:val="NoSpacing"/>
      </w:pPr>
    </w:p>
    <w:sectPr w:rsidR="006B2F86" w:rsidRPr="00F05D6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46B6C" w14:textId="77777777" w:rsidR="00F05D6B" w:rsidRDefault="00F05D6B" w:rsidP="00E71FC3">
      <w:pPr>
        <w:spacing w:after="0" w:line="240" w:lineRule="auto"/>
      </w:pPr>
      <w:r>
        <w:separator/>
      </w:r>
    </w:p>
  </w:endnote>
  <w:endnote w:type="continuationSeparator" w:id="0">
    <w:p w14:paraId="73CC2976" w14:textId="77777777" w:rsidR="00F05D6B" w:rsidRDefault="00F05D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3281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B15AE" w14:textId="77777777" w:rsidR="00F05D6B" w:rsidRDefault="00F05D6B" w:rsidP="00E71FC3">
      <w:pPr>
        <w:spacing w:after="0" w:line="240" w:lineRule="auto"/>
      </w:pPr>
      <w:r>
        <w:separator/>
      </w:r>
    </w:p>
  </w:footnote>
  <w:footnote w:type="continuationSeparator" w:id="0">
    <w:p w14:paraId="0FD31803" w14:textId="77777777" w:rsidR="00F05D6B" w:rsidRDefault="00F05D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D6B"/>
    <w:rsid w:val="001A7C09"/>
    <w:rsid w:val="00577BD5"/>
    <w:rsid w:val="00656CBA"/>
    <w:rsid w:val="006A1F77"/>
    <w:rsid w:val="00733BE7"/>
    <w:rsid w:val="00AB52E8"/>
    <w:rsid w:val="00B16D3F"/>
    <w:rsid w:val="00B8491E"/>
    <w:rsid w:val="00BB41AC"/>
    <w:rsid w:val="00E71FC3"/>
    <w:rsid w:val="00EF4813"/>
    <w:rsid w:val="00F0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3D4C7"/>
  <w15:chartTrackingRefBased/>
  <w15:docId w15:val="{9EAC74E7-AB0C-4EF2-A164-DDE0A983B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2017-06-29T19:17:00Z</dcterms:created>
  <dcterms:modified xsi:type="dcterms:W3CDTF">2022-08-08T06:59:00Z</dcterms:modified>
</cp:coreProperties>
</file>