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BA78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HEWET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69AD4BB5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E4ED9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3AA7B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Juliana </w:t>
      </w:r>
      <w:proofErr w:type="spellStart"/>
      <w:r>
        <w:rPr>
          <w:rFonts w:ascii="Times New Roman" w:hAnsi="Times New Roman" w:cs="Times New Roman"/>
          <w:sz w:val="24"/>
          <w:szCs w:val="24"/>
        </w:rPr>
        <w:t>Hewet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F900DBF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246C22CB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F8762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998F0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mother’s Will.   (ibid.)</w:t>
      </w:r>
    </w:p>
    <w:p w14:paraId="09ECFCF7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B15809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8B35FA" w14:textId="77777777" w:rsidR="009327E0" w:rsidRDefault="009327E0" w:rsidP="0093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December 2021</w:t>
      </w:r>
    </w:p>
    <w:p w14:paraId="6E6460A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4FF1C" w14:textId="77777777" w:rsidR="009327E0" w:rsidRDefault="009327E0" w:rsidP="009139A6">
      <w:r>
        <w:separator/>
      </w:r>
    </w:p>
  </w:endnote>
  <w:endnote w:type="continuationSeparator" w:id="0">
    <w:p w14:paraId="360CF7D6" w14:textId="77777777" w:rsidR="009327E0" w:rsidRDefault="009327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3A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CA2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5E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E149C" w14:textId="77777777" w:rsidR="009327E0" w:rsidRDefault="009327E0" w:rsidP="009139A6">
      <w:r>
        <w:separator/>
      </w:r>
    </w:p>
  </w:footnote>
  <w:footnote w:type="continuationSeparator" w:id="0">
    <w:p w14:paraId="15C2EA69" w14:textId="77777777" w:rsidR="009327E0" w:rsidRDefault="009327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D4C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C5E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64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7E0"/>
    <w:rsid w:val="000666E0"/>
    <w:rsid w:val="002510B7"/>
    <w:rsid w:val="005C130B"/>
    <w:rsid w:val="00826F5C"/>
    <w:rsid w:val="009139A6"/>
    <w:rsid w:val="009327E0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2ED0"/>
  <w15:chartTrackingRefBased/>
  <w15:docId w15:val="{B4EC181C-BFD6-4779-AC3B-CDD909CA0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2021-12-27T20:04:00Z</dcterms:created>
  <dcterms:modified xsi:type="dcterms:W3CDTF">2021-12-27T20:04:00Z</dcterms:modified>
</cp:coreProperties>
</file>