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C5D42" w14:textId="77777777" w:rsidR="00B57BD1" w:rsidRDefault="00B57BD1" w:rsidP="00B57B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HEWESTON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0428133" w14:textId="77777777" w:rsidR="00B57BD1" w:rsidRDefault="00B57BD1" w:rsidP="00B57B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2633B4D" w14:textId="77777777" w:rsidR="00B57BD1" w:rsidRDefault="00B57BD1" w:rsidP="00B57B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3E6AE2D" w14:textId="77777777" w:rsidR="00B57BD1" w:rsidRDefault="00B57BD1" w:rsidP="00B57BD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Wiltshire the moiety of the taxes of a fifteenth and a tenth which were granted to the King at the last Parliament.</w:t>
      </w:r>
    </w:p>
    <w:p w14:paraId="43B4B4D8" w14:textId="77777777" w:rsidR="00B57BD1" w:rsidRDefault="00B57BD1" w:rsidP="00B57B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p.179)</w:t>
      </w:r>
    </w:p>
    <w:p w14:paraId="068A8CDC" w14:textId="77777777" w:rsidR="00B57BD1" w:rsidRDefault="00B57BD1" w:rsidP="00B57B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C4A7711" w14:textId="77777777" w:rsidR="00B57BD1" w:rsidRDefault="00B57BD1" w:rsidP="00B57B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FC681EC" w14:textId="77777777" w:rsidR="00B57BD1" w:rsidRDefault="00B57BD1" w:rsidP="00B57BD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6BE15F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EED4F" w14:textId="77777777" w:rsidR="00B57BD1" w:rsidRDefault="00B57BD1" w:rsidP="009139A6">
      <w:r>
        <w:separator/>
      </w:r>
    </w:p>
  </w:endnote>
  <w:endnote w:type="continuationSeparator" w:id="0">
    <w:p w14:paraId="1C2F09A7" w14:textId="77777777" w:rsidR="00B57BD1" w:rsidRDefault="00B57B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C6A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B64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37E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DD4DC" w14:textId="77777777" w:rsidR="00B57BD1" w:rsidRDefault="00B57BD1" w:rsidP="009139A6">
      <w:r>
        <w:separator/>
      </w:r>
    </w:p>
  </w:footnote>
  <w:footnote w:type="continuationSeparator" w:id="0">
    <w:p w14:paraId="1D45A496" w14:textId="77777777" w:rsidR="00B57BD1" w:rsidRDefault="00B57B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AE2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26C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E6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D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7BD1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B397"/>
  <w15:chartTrackingRefBased/>
  <w15:docId w15:val="{5A0541CB-4C3D-4BCE-B73D-CFDF507C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BD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2024-01-10T21:55:00Z</dcterms:created>
  <dcterms:modified xsi:type="dcterms:W3CDTF">2024-01-10T21:55:00Z</dcterms:modified>
</cp:coreProperties>
</file>