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DFF" w:rsidRDefault="00B52DFF" w:rsidP="00B52D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HEWESON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52DFF" w:rsidRDefault="00B52DFF" w:rsidP="00B52D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2DFF" w:rsidRDefault="00B52DFF" w:rsidP="00B52D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2DFF" w:rsidRDefault="00B52DFF" w:rsidP="00B52D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Haslingfield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B52DFF" w:rsidRDefault="00B52DFF" w:rsidP="00B52D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Suffolk, into the lands of the late Sir Robert Scales(q.v.).</w:t>
      </w:r>
    </w:p>
    <w:p w:rsidR="00B52DFF" w:rsidRDefault="00B52DFF" w:rsidP="00B52D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21-258)</w:t>
      </w:r>
    </w:p>
    <w:p w:rsidR="00B52DFF" w:rsidRDefault="00B52DFF" w:rsidP="00B52D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2DFF" w:rsidRDefault="00B52DFF" w:rsidP="00B52D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52DFF" w:rsidRDefault="00B52DFF" w:rsidP="00B52D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  <w:bookmarkStart w:id="0" w:name="_GoBack"/>
      <w:bookmarkEnd w:id="0"/>
    </w:p>
    <w:sectPr w:rsidR="00DD5B8A" w:rsidRPr="00B52D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DFF" w:rsidRDefault="00B52DFF" w:rsidP="00564E3C">
      <w:pPr>
        <w:spacing w:after="0" w:line="240" w:lineRule="auto"/>
      </w:pPr>
      <w:r>
        <w:separator/>
      </w:r>
    </w:p>
  </w:endnote>
  <w:endnote w:type="continuationSeparator" w:id="0">
    <w:p w:rsidR="00B52DFF" w:rsidRDefault="00B52DF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52DFF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DFF" w:rsidRDefault="00B52DFF" w:rsidP="00564E3C">
      <w:pPr>
        <w:spacing w:after="0" w:line="240" w:lineRule="auto"/>
      </w:pPr>
      <w:r>
        <w:separator/>
      </w:r>
    </w:p>
  </w:footnote>
  <w:footnote w:type="continuationSeparator" w:id="0">
    <w:p w:rsidR="00B52DFF" w:rsidRDefault="00B52DF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DFF"/>
    <w:rsid w:val="00372DC6"/>
    <w:rsid w:val="00564E3C"/>
    <w:rsid w:val="0064591D"/>
    <w:rsid w:val="00B52DF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07905"/>
  <w15:chartTrackingRefBased/>
  <w15:docId w15:val="{57346189-E555-4F3A-8162-052014E7C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2016-02-18T20:47:00Z</dcterms:created>
  <dcterms:modified xsi:type="dcterms:W3CDTF">2016-02-18T20:48:00Z</dcterms:modified>
</cp:coreProperties>
</file>