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F6685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HEWESON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5DCB8EF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F80A4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6E8EC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Trysull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Staffprdshire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7827B4E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3C12373" w14:textId="77777777" w:rsidR="002F5AC5" w:rsidRPr="005C03FE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/)</w:t>
      </w:r>
    </w:p>
    <w:p w14:paraId="2379AA87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FB5EB" w14:textId="77777777" w:rsidR="002F5AC5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2A6AD" w14:textId="77777777" w:rsidR="002F5AC5" w:rsidRPr="00456AFE" w:rsidRDefault="002F5AC5" w:rsidP="002F5A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399EE64D" w14:textId="61011E6D" w:rsidR="00BA00AB" w:rsidRPr="002F5AC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F5A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B5812" w14:textId="77777777" w:rsidR="002F5AC5" w:rsidRDefault="002F5AC5" w:rsidP="009139A6">
      <w:r>
        <w:separator/>
      </w:r>
    </w:p>
  </w:endnote>
  <w:endnote w:type="continuationSeparator" w:id="0">
    <w:p w14:paraId="4DE5F6E9" w14:textId="77777777" w:rsidR="002F5AC5" w:rsidRDefault="002F5A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74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1D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F6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DB30" w14:textId="77777777" w:rsidR="002F5AC5" w:rsidRDefault="002F5AC5" w:rsidP="009139A6">
      <w:r>
        <w:separator/>
      </w:r>
    </w:p>
  </w:footnote>
  <w:footnote w:type="continuationSeparator" w:id="0">
    <w:p w14:paraId="64950E34" w14:textId="77777777" w:rsidR="002F5AC5" w:rsidRDefault="002F5A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4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E9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E1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C5"/>
    <w:rsid w:val="000666E0"/>
    <w:rsid w:val="002510B7"/>
    <w:rsid w:val="002F5AC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3994C"/>
  <w15:chartTrackingRefBased/>
  <w15:docId w15:val="{68D70D04-D02E-411C-A0B4-BF9EB07A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2022-02-01T20:01:00Z</dcterms:created>
  <dcterms:modified xsi:type="dcterms:W3CDTF">2022-02-01T20:02:00Z</dcterms:modified>
</cp:coreProperties>
</file>