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A2CC4" w14:textId="77777777" w:rsidR="00B84D99" w:rsidRDefault="00B84D99" w:rsidP="00B84D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HEWES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0B441DE5" w14:textId="77777777" w:rsidR="00B84D99" w:rsidRDefault="00B84D99" w:rsidP="00B84D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4F3B80A1" w14:textId="77777777" w:rsidR="00B84D99" w:rsidRDefault="00B84D99" w:rsidP="00B84D99">
      <w:pPr>
        <w:pStyle w:val="NoSpacing"/>
        <w:rPr>
          <w:rFonts w:cs="Times New Roman"/>
          <w:szCs w:val="24"/>
        </w:rPr>
      </w:pPr>
    </w:p>
    <w:p w14:paraId="38C2814C" w14:textId="77777777" w:rsidR="00B84D99" w:rsidRDefault="00B84D99" w:rsidP="00B84D99">
      <w:pPr>
        <w:pStyle w:val="NoSpacing"/>
        <w:rPr>
          <w:rFonts w:cs="Times New Roman"/>
          <w:szCs w:val="24"/>
        </w:rPr>
      </w:pPr>
    </w:p>
    <w:p w14:paraId="18E70E2A" w14:textId="77777777" w:rsidR="00B84D99" w:rsidRDefault="00B84D99" w:rsidP="00B84D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Solas</w:t>
      </w:r>
      <w:proofErr w:type="spellEnd"/>
      <w:r>
        <w:rPr>
          <w:rFonts w:cs="Times New Roman"/>
          <w:szCs w:val="24"/>
        </w:rPr>
        <w:t xml:space="preserve"> of Shipton Solar(q.v.),</w:t>
      </w:r>
    </w:p>
    <w:p w14:paraId="731714A8" w14:textId="77777777" w:rsidR="00B84D99" w:rsidRDefault="00B84D99" w:rsidP="00B84D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Campion of Berkeley(q.v.) and David ap Richard of </w:t>
      </w:r>
      <w:proofErr w:type="spellStart"/>
      <w:r>
        <w:rPr>
          <w:rFonts w:cs="Times New Roman"/>
          <w:szCs w:val="24"/>
        </w:rPr>
        <w:t>Pencoed</w:t>
      </w:r>
      <w:proofErr w:type="spellEnd"/>
      <w:r>
        <w:rPr>
          <w:rFonts w:cs="Times New Roman"/>
          <w:szCs w:val="24"/>
        </w:rPr>
        <w:t>(q.v.).</w:t>
      </w:r>
    </w:p>
    <w:p w14:paraId="57806219" w14:textId="77777777" w:rsidR="00B84D99" w:rsidRDefault="00B84D99" w:rsidP="00B84D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5F85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734036AA" w14:textId="77777777" w:rsidR="00B84D99" w:rsidRDefault="00B84D99" w:rsidP="00B84D99">
      <w:pPr>
        <w:pStyle w:val="NoSpacing"/>
        <w:rPr>
          <w:rFonts w:cs="Times New Roman"/>
          <w:szCs w:val="24"/>
        </w:rPr>
      </w:pPr>
    </w:p>
    <w:p w14:paraId="017E12F2" w14:textId="77777777" w:rsidR="00B84D99" w:rsidRDefault="00B84D99" w:rsidP="00B84D99">
      <w:pPr>
        <w:pStyle w:val="NoSpacing"/>
        <w:rPr>
          <w:rFonts w:cs="Times New Roman"/>
          <w:szCs w:val="24"/>
        </w:rPr>
      </w:pPr>
    </w:p>
    <w:p w14:paraId="5CA972B4" w14:textId="77777777" w:rsidR="00B84D99" w:rsidRDefault="00B84D99" w:rsidP="00B84D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May 2024</w:t>
      </w:r>
    </w:p>
    <w:p w14:paraId="613473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0BDAD" w14:textId="77777777" w:rsidR="00B84D99" w:rsidRDefault="00B84D99" w:rsidP="009139A6">
      <w:r>
        <w:separator/>
      </w:r>
    </w:p>
  </w:endnote>
  <w:endnote w:type="continuationSeparator" w:id="0">
    <w:p w14:paraId="6A76FD09" w14:textId="77777777" w:rsidR="00B84D99" w:rsidRDefault="00B84D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0AE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EA6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9F3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82A18A" w14:textId="77777777" w:rsidR="00B84D99" w:rsidRDefault="00B84D99" w:rsidP="009139A6">
      <w:r>
        <w:separator/>
      </w:r>
    </w:p>
  </w:footnote>
  <w:footnote w:type="continuationSeparator" w:id="0">
    <w:p w14:paraId="4AE8D55A" w14:textId="77777777" w:rsidR="00B84D99" w:rsidRDefault="00B84D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9E4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E1C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30D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9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84D99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71497"/>
  <w15:chartTrackingRefBased/>
  <w15:docId w15:val="{DC078C94-DA09-4BA2-953D-881D41C9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84D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2024-05-01T16:14:00Z</dcterms:created>
  <dcterms:modified xsi:type="dcterms:W3CDTF">2024-05-01T16:14:00Z</dcterms:modified>
</cp:coreProperties>
</file>