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9178F" w14:textId="77777777" w:rsidR="00DB41DA" w:rsidRDefault="00DB41DA" w:rsidP="00DB41D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Simon HEWES</w:t>
      </w:r>
      <w:r>
        <w:rPr>
          <w:rFonts w:cs="Times New Roman"/>
          <w:szCs w:val="24"/>
          <w:lang w:val="en-GB"/>
        </w:rPr>
        <w:t xml:space="preserve">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fl.1492)</w:t>
      </w:r>
    </w:p>
    <w:p w14:paraId="60A9AC61" w14:textId="77777777" w:rsidR="00DB41DA" w:rsidRDefault="00DB41DA" w:rsidP="00DB41D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 xml:space="preserve">of </w:t>
      </w:r>
      <w:proofErr w:type="spellStart"/>
      <w:r>
        <w:rPr>
          <w:rFonts w:cs="Times New Roman"/>
          <w:szCs w:val="24"/>
          <w:lang w:val="en-GB"/>
        </w:rPr>
        <w:t>Isleham</w:t>
      </w:r>
      <w:proofErr w:type="spellEnd"/>
      <w:r>
        <w:rPr>
          <w:rFonts w:cs="Times New Roman"/>
          <w:szCs w:val="24"/>
          <w:lang w:val="en-GB"/>
        </w:rPr>
        <w:t>, Cambridgeshire. Butcher.</w:t>
      </w:r>
    </w:p>
    <w:p w14:paraId="6846E080" w14:textId="77777777" w:rsidR="00DB41DA" w:rsidRDefault="00DB41DA" w:rsidP="00DB41DA">
      <w:pPr>
        <w:pStyle w:val="NoSpacing"/>
        <w:jc w:val="both"/>
        <w:rPr>
          <w:rFonts w:cs="Times New Roman"/>
          <w:szCs w:val="24"/>
          <w:lang w:val="en-GB"/>
        </w:rPr>
      </w:pPr>
    </w:p>
    <w:p w14:paraId="021F717C" w14:textId="77777777" w:rsidR="00DB41DA" w:rsidRDefault="00DB41DA" w:rsidP="00DB41DA">
      <w:pPr>
        <w:pStyle w:val="NoSpacing"/>
        <w:jc w:val="both"/>
        <w:rPr>
          <w:rFonts w:cs="Times New Roman"/>
          <w:szCs w:val="24"/>
          <w:lang w:val="en-GB"/>
        </w:rPr>
      </w:pPr>
    </w:p>
    <w:p w14:paraId="0B515381" w14:textId="77777777" w:rsidR="00DB41DA" w:rsidRDefault="00DB41DA" w:rsidP="00DB41D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1492</w:t>
      </w:r>
      <w:r>
        <w:rPr>
          <w:rFonts w:cs="Times New Roman"/>
          <w:szCs w:val="24"/>
          <w:lang w:val="en-GB"/>
        </w:rPr>
        <w:tab/>
        <w:t>Robert Drury, esquire(q.v.), brought a plaint of debt against him and four others.</w:t>
      </w:r>
    </w:p>
    <w:p w14:paraId="49FD2AD8" w14:textId="77777777" w:rsidR="00DB41DA" w:rsidRDefault="00DB41DA" w:rsidP="00DB41D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56477D">
          <w:rPr>
            <w:rStyle w:val="Hyperlink"/>
            <w:rFonts w:cs="Times New Roman"/>
            <w:szCs w:val="24"/>
            <w:lang w:val="en-GB"/>
          </w:rPr>
          <w:t>http://aalt.law.uh.edu/Indices/CP40Indices/CP40no919/CP40no919Pl.htm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10618D09" w14:textId="77777777" w:rsidR="00DB41DA" w:rsidRDefault="00DB41DA" w:rsidP="00DB41DA">
      <w:pPr>
        <w:pStyle w:val="NoSpacing"/>
        <w:jc w:val="both"/>
        <w:rPr>
          <w:rFonts w:cs="Times New Roman"/>
          <w:szCs w:val="24"/>
          <w:lang w:val="en-GB"/>
        </w:rPr>
      </w:pPr>
    </w:p>
    <w:p w14:paraId="096C3E08" w14:textId="77777777" w:rsidR="00DB41DA" w:rsidRDefault="00DB41DA" w:rsidP="00DB41DA">
      <w:pPr>
        <w:pStyle w:val="NoSpacing"/>
        <w:jc w:val="both"/>
        <w:rPr>
          <w:rFonts w:cs="Times New Roman"/>
          <w:szCs w:val="24"/>
          <w:lang w:val="en-GB"/>
        </w:rPr>
      </w:pPr>
    </w:p>
    <w:p w14:paraId="18946F62" w14:textId="77777777" w:rsidR="00DB41DA" w:rsidRDefault="00DB41DA" w:rsidP="00DB41DA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9 February 2024</w:t>
      </w:r>
    </w:p>
    <w:p w14:paraId="39A5EFB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F077B" w14:textId="77777777" w:rsidR="00DB41DA" w:rsidRDefault="00DB41DA" w:rsidP="009139A6">
      <w:r>
        <w:separator/>
      </w:r>
    </w:p>
  </w:endnote>
  <w:endnote w:type="continuationSeparator" w:id="0">
    <w:p w14:paraId="7F9B1B81" w14:textId="77777777" w:rsidR="00DB41DA" w:rsidRDefault="00DB41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8C8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05C3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D172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DD955" w14:textId="77777777" w:rsidR="00DB41DA" w:rsidRDefault="00DB41DA" w:rsidP="009139A6">
      <w:r>
        <w:separator/>
      </w:r>
    </w:p>
  </w:footnote>
  <w:footnote w:type="continuationSeparator" w:id="0">
    <w:p w14:paraId="43EACA21" w14:textId="77777777" w:rsidR="00DB41DA" w:rsidRDefault="00DB41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445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7834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A5D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1D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41D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8707C9"/>
  <w15:chartTrackingRefBased/>
  <w15:docId w15:val="{F8E24A47-CEC0-4731-96BD-8BFA5CB97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B41D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19/CP40no91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2024-03-01T21:46:00Z</dcterms:created>
  <dcterms:modified xsi:type="dcterms:W3CDTF">2024-03-01T21:46:00Z</dcterms:modified>
</cp:coreProperties>
</file>