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4B52E" w14:textId="77777777" w:rsidR="00000F6A" w:rsidRDefault="00000F6A" w:rsidP="00000F6A">
      <w:pPr>
        <w:tabs>
          <w:tab w:val="left" w:pos="1560"/>
        </w:tabs>
      </w:pPr>
      <w:r>
        <w:rPr>
          <w:u w:val="single"/>
        </w:rPr>
        <w:t>Richard HEWES</w:t>
      </w:r>
      <w:r>
        <w:t xml:space="preserve"> </w:t>
      </w:r>
      <w:proofErr w:type="gramStart"/>
      <w:r>
        <w:t xml:space="preserve">   (</w:t>
      </w:r>
      <w:proofErr w:type="gramEnd"/>
      <w:r>
        <w:t>fl.1462)</w:t>
      </w:r>
    </w:p>
    <w:p w14:paraId="0A575778" w14:textId="77777777" w:rsidR="00000F6A" w:rsidRDefault="00000F6A" w:rsidP="00000F6A">
      <w:pPr>
        <w:tabs>
          <w:tab w:val="left" w:pos="1560"/>
        </w:tabs>
      </w:pPr>
      <w:r>
        <w:t xml:space="preserve">Prebendary of </w:t>
      </w:r>
      <w:proofErr w:type="spellStart"/>
      <w:r>
        <w:t>Eigne</w:t>
      </w:r>
      <w:proofErr w:type="spellEnd"/>
      <w:r>
        <w:t>, in Hereford Cathedral.</w:t>
      </w:r>
    </w:p>
    <w:p w14:paraId="53C33B15" w14:textId="77777777" w:rsidR="00000F6A" w:rsidRDefault="00000F6A" w:rsidP="00000F6A">
      <w:pPr>
        <w:tabs>
          <w:tab w:val="left" w:pos="1560"/>
        </w:tabs>
      </w:pPr>
    </w:p>
    <w:p w14:paraId="03BE8015" w14:textId="77777777" w:rsidR="00000F6A" w:rsidRDefault="00000F6A" w:rsidP="00000F6A">
      <w:pPr>
        <w:tabs>
          <w:tab w:val="left" w:pos="1560"/>
        </w:tabs>
      </w:pPr>
    </w:p>
    <w:p w14:paraId="3E4444E0" w14:textId="77777777" w:rsidR="00000F6A" w:rsidRDefault="00000F6A" w:rsidP="00000F6A">
      <w:pPr>
        <w:tabs>
          <w:tab w:val="left" w:pos="1560"/>
        </w:tabs>
      </w:pPr>
      <w:r>
        <w:t>14 Jun.1462</w:t>
      </w:r>
      <w:r>
        <w:tab/>
        <w:t>He occurs as prebendary.</w:t>
      </w:r>
    </w:p>
    <w:p w14:paraId="5C131566" w14:textId="77777777" w:rsidR="00000F6A" w:rsidRDefault="00000F6A" w:rsidP="00000F6A">
      <w:pPr>
        <w:tabs>
          <w:tab w:val="left" w:pos="1560"/>
        </w:tabs>
      </w:pP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p.21)</w:t>
      </w:r>
    </w:p>
    <w:p w14:paraId="6328C398" w14:textId="77777777" w:rsidR="00000F6A" w:rsidRDefault="00000F6A" w:rsidP="00000F6A">
      <w:pPr>
        <w:tabs>
          <w:tab w:val="left" w:pos="1560"/>
        </w:tabs>
      </w:pPr>
    </w:p>
    <w:p w14:paraId="2DE47A62" w14:textId="77777777" w:rsidR="00000F6A" w:rsidRDefault="00000F6A" w:rsidP="00000F6A">
      <w:pPr>
        <w:tabs>
          <w:tab w:val="left" w:pos="1560"/>
        </w:tabs>
      </w:pPr>
    </w:p>
    <w:p w14:paraId="3137C51D" w14:textId="77777777" w:rsidR="00000F6A" w:rsidRDefault="00000F6A" w:rsidP="00000F6A">
      <w:pPr>
        <w:tabs>
          <w:tab w:val="left" w:pos="1560"/>
        </w:tabs>
      </w:pPr>
      <w:r>
        <w:t>27 April 2019</w:t>
      </w:r>
    </w:p>
    <w:p w14:paraId="4391B643" w14:textId="77777777" w:rsidR="006B2F86" w:rsidRPr="00E71FC3" w:rsidRDefault="00000F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2EA9D" w14:textId="77777777" w:rsidR="00000F6A" w:rsidRDefault="00000F6A" w:rsidP="00E71FC3">
      <w:r>
        <w:separator/>
      </w:r>
    </w:p>
  </w:endnote>
  <w:endnote w:type="continuationSeparator" w:id="0">
    <w:p w14:paraId="2D4463B3" w14:textId="77777777" w:rsidR="00000F6A" w:rsidRDefault="00000F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691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FD9B5" w14:textId="77777777" w:rsidR="00000F6A" w:rsidRDefault="00000F6A" w:rsidP="00E71FC3">
      <w:r>
        <w:separator/>
      </w:r>
    </w:p>
  </w:footnote>
  <w:footnote w:type="continuationSeparator" w:id="0">
    <w:p w14:paraId="2F657F72" w14:textId="77777777" w:rsidR="00000F6A" w:rsidRDefault="00000F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6A"/>
    <w:rsid w:val="00000F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CEB5"/>
  <w15:chartTrackingRefBased/>
  <w15:docId w15:val="{2005074F-87D5-4967-BE19-DBAC4316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F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2019-05-29T18:55:00Z</dcterms:created>
  <dcterms:modified xsi:type="dcterms:W3CDTF">2019-05-29T18:56:00Z</dcterms:modified>
</cp:coreProperties>
</file>