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7D3C20" w14:textId="77777777" w:rsidR="00900814" w:rsidRDefault="00900814" w:rsidP="00900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Michael HEWES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36786866" w14:textId="77777777" w:rsidR="00900814" w:rsidRDefault="00900814" w:rsidP="00900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draper.</w:t>
      </w:r>
    </w:p>
    <w:p w14:paraId="4449E38D" w14:textId="77777777" w:rsidR="00900814" w:rsidRDefault="00900814" w:rsidP="00900814">
      <w:pPr>
        <w:pStyle w:val="NoSpacing"/>
        <w:rPr>
          <w:rFonts w:cs="Times New Roman"/>
          <w:szCs w:val="24"/>
        </w:rPr>
      </w:pPr>
    </w:p>
    <w:p w14:paraId="61AB7189" w14:textId="77777777" w:rsidR="00900814" w:rsidRDefault="00900814" w:rsidP="00900814">
      <w:pPr>
        <w:pStyle w:val="NoSpacing"/>
        <w:rPr>
          <w:rFonts w:cs="Times New Roman"/>
          <w:szCs w:val="24"/>
        </w:rPr>
      </w:pPr>
    </w:p>
    <w:p w14:paraId="092F8265" w14:textId="77777777" w:rsidR="00900814" w:rsidRDefault="00900814" w:rsidP="00900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1428</w:t>
      </w:r>
      <w:r>
        <w:rPr>
          <w:rFonts w:cs="Times New Roman"/>
          <w:szCs w:val="24"/>
        </w:rPr>
        <w:tab/>
        <w:t>He became apprenticed to Robert Coton of London, draper(q.v.).</w:t>
      </w:r>
    </w:p>
    <w:p w14:paraId="7EAA0633" w14:textId="77777777" w:rsidR="00900814" w:rsidRDefault="00900814" w:rsidP="00900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B010D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5BBCC47E" w14:textId="77777777" w:rsidR="00900814" w:rsidRDefault="00900814" w:rsidP="00900814">
      <w:pPr>
        <w:pStyle w:val="NoSpacing"/>
        <w:rPr>
          <w:rFonts w:cs="Times New Roman"/>
          <w:szCs w:val="24"/>
        </w:rPr>
      </w:pPr>
    </w:p>
    <w:p w14:paraId="73CAFA40" w14:textId="77777777" w:rsidR="00900814" w:rsidRDefault="00900814" w:rsidP="00900814">
      <w:pPr>
        <w:pStyle w:val="NoSpacing"/>
        <w:rPr>
          <w:rFonts w:cs="Times New Roman"/>
          <w:szCs w:val="24"/>
        </w:rPr>
      </w:pPr>
    </w:p>
    <w:p w14:paraId="4CEF5958" w14:textId="77777777" w:rsidR="00900814" w:rsidRDefault="00900814" w:rsidP="00900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14B287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53B05" w14:textId="77777777" w:rsidR="00900814" w:rsidRDefault="00900814" w:rsidP="009139A6">
      <w:r>
        <w:separator/>
      </w:r>
    </w:p>
  </w:endnote>
  <w:endnote w:type="continuationSeparator" w:id="0">
    <w:p w14:paraId="2161A97E" w14:textId="77777777" w:rsidR="00900814" w:rsidRDefault="009008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4E6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2C3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A90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EA261" w14:textId="77777777" w:rsidR="00900814" w:rsidRDefault="00900814" w:rsidP="009139A6">
      <w:r>
        <w:separator/>
      </w:r>
    </w:p>
  </w:footnote>
  <w:footnote w:type="continuationSeparator" w:id="0">
    <w:p w14:paraId="2FE96CD6" w14:textId="77777777" w:rsidR="00900814" w:rsidRDefault="009008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3660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90A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89C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14"/>
    <w:rsid w:val="000666E0"/>
    <w:rsid w:val="002510B7"/>
    <w:rsid w:val="00270799"/>
    <w:rsid w:val="0035310B"/>
    <w:rsid w:val="005C130B"/>
    <w:rsid w:val="00826F5C"/>
    <w:rsid w:val="00900814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E3822"/>
  <w15:chartTrackingRefBased/>
  <w15:docId w15:val="{52FEF6CE-EAB1-4675-9653-F55BFF05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08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2024-06-07T19:42:00Z</dcterms:created>
  <dcterms:modified xsi:type="dcterms:W3CDTF">2024-06-07T19:42:00Z</dcterms:modified>
</cp:coreProperties>
</file>