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F9AFA7B" w14:textId="77777777" w:rsidR="005B55AF" w:rsidRDefault="005B55AF" w:rsidP="005B55A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David ap HEWE</w:t>
      </w:r>
      <w:r>
        <w:rPr>
          <w:rFonts w:ascii="Times New Roman" w:hAnsi="Times New Roman" w:cs="Times New Roman"/>
        </w:rPr>
        <w:t xml:space="preserve">  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fl.1484)</w:t>
      </w:r>
    </w:p>
    <w:p w14:paraId="37880CD0" w14:textId="77777777" w:rsidR="005B55AF" w:rsidRDefault="005B55AF" w:rsidP="005B55A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of </w:t>
      </w:r>
      <w:proofErr w:type="spellStart"/>
      <w:proofErr w:type="gramStart"/>
      <w:r>
        <w:rPr>
          <w:rFonts w:ascii="Times New Roman" w:hAnsi="Times New Roman" w:cs="Times New Roman"/>
        </w:rPr>
        <w:t>St.Albans</w:t>
      </w:r>
      <w:proofErr w:type="spellEnd"/>
      <w:proofErr w:type="gramEnd"/>
      <w:r>
        <w:rPr>
          <w:rFonts w:ascii="Times New Roman" w:hAnsi="Times New Roman" w:cs="Times New Roman"/>
        </w:rPr>
        <w:t>, Hertfordshire. Baker.</w:t>
      </w:r>
    </w:p>
    <w:p w14:paraId="79605004" w14:textId="77777777" w:rsidR="005B55AF" w:rsidRDefault="005B55AF" w:rsidP="005B55AF">
      <w:pPr>
        <w:rPr>
          <w:rFonts w:ascii="Times New Roman" w:hAnsi="Times New Roman" w:cs="Times New Roman"/>
        </w:rPr>
      </w:pPr>
    </w:p>
    <w:p w14:paraId="7EEA9C17" w14:textId="77777777" w:rsidR="005B55AF" w:rsidRDefault="005B55AF" w:rsidP="005B55AF">
      <w:pPr>
        <w:rPr>
          <w:rFonts w:ascii="Times New Roman" w:hAnsi="Times New Roman" w:cs="Times New Roman"/>
        </w:rPr>
      </w:pPr>
    </w:p>
    <w:p w14:paraId="09731B44" w14:textId="77777777" w:rsidR="005B55AF" w:rsidRDefault="005B55AF" w:rsidP="005B55A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 xml:space="preserve">William </w:t>
      </w:r>
      <w:proofErr w:type="spellStart"/>
      <w:r>
        <w:rPr>
          <w:rFonts w:ascii="Times New Roman" w:hAnsi="Times New Roman" w:cs="Times New Roman"/>
        </w:rPr>
        <w:t>Olyver</w:t>
      </w:r>
      <w:proofErr w:type="spellEnd"/>
      <w:r>
        <w:rPr>
          <w:rFonts w:ascii="Times New Roman" w:hAnsi="Times New Roman" w:cs="Times New Roman"/>
        </w:rPr>
        <w:t xml:space="preserve">(q.v.) brought a plaint of debt against him, Richard </w:t>
      </w:r>
    </w:p>
    <w:p w14:paraId="1FE9AB63" w14:textId="77777777" w:rsidR="005B55AF" w:rsidRDefault="005B55AF" w:rsidP="005B55A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proofErr w:type="spellStart"/>
      <w:r>
        <w:rPr>
          <w:rFonts w:ascii="Times New Roman" w:hAnsi="Times New Roman" w:cs="Times New Roman"/>
        </w:rPr>
        <w:t>Chamburleyn</w:t>
      </w:r>
      <w:proofErr w:type="spellEnd"/>
      <w:r>
        <w:rPr>
          <w:rFonts w:ascii="Times New Roman" w:hAnsi="Times New Roman" w:cs="Times New Roman"/>
        </w:rPr>
        <w:t xml:space="preserve"> of </w:t>
      </w:r>
      <w:proofErr w:type="spellStart"/>
      <w:r>
        <w:rPr>
          <w:rFonts w:ascii="Times New Roman" w:hAnsi="Times New Roman" w:cs="Times New Roman"/>
        </w:rPr>
        <w:t>Aldenham</w:t>
      </w:r>
      <w:proofErr w:type="spellEnd"/>
      <w:r>
        <w:rPr>
          <w:rFonts w:ascii="Times New Roman" w:hAnsi="Times New Roman" w:cs="Times New Roman"/>
        </w:rPr>
        <w:t xml:space="preserve">(q.v.) and Alice Wafer, Prioress of </w:t>
      </w:r>
      <w:proofErr w:type="spellStart"/>
      <w:proofErr w:type="gramStart"/>
      <w:r>
        <w:rPr>
          <w:rFonts w:ascii="Times New Roman" w:hAnsi="Times New Roman" w:cs="Times New Roman"/>
        </w:rPr>
        <w:t>St.Mary</w:t>
      </w:r>
      <w:proofErr w:type="spellEnd"/>
      <w:proofErr w:type="gramEnd"/>
    </w:p>
    <w:p w14:paraId="6260CAD5" w14:textId="77777777" w:rsidR="005B55AF" w:rsidRDefault="005B55AF" w:rsidP="005B55AF">
      <w:pPr>
        <w:ind w:left="720"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de Pre(q.v.).</w:t>
      </w:r>
    </w:p>
    <w:p w14:paraId="36522D5D" w14:textId="77777777" w:rsidR="005B55AF" w:rsidRDefault="005B55AF" w:rsidP="005B55A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(http://aalt.law.uh.edu/Indices/CP40Indices/CP40no888Pl.htm)</w:t>
      </w:r>
    </w:p>
    <w:p w14:paraId="09A3166A" w14:textId="77777777" w:rsidR="005B55AF" w:rsidRDefault="005B55AF" w:rsidP="005B55AF">
      <w:pPr>
        <w:rPr>
          <w:rFonts w:ascii="Times New Roman" w:hAnsi="Times New Roman" w:cs="Times New Roman"/>
        </w:rPr>
      </w:pPr>
    </w:p>
    <w:p w14:paraId="509F9AE0" w14:textId="77777777" w:rsidR="005B55AF" w:rsidRDefault="005B55AF" w:rsidP="005B55AF">
      <w:pPr>
        <w:rPr>
          <w:rFonts w:ascii="Times New Roman" w:hAnsi="Times New Roman" w:cs="Times New Roman"/>
        </w:rPr>
      </w:pPr>
    </w:p>
    <w:p w14:paraId="16057053" w14:textId="77777777" w:rsidR="005B55AF" w:rsidRDefault="005B55AF" w:rsidP="005B55A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7 August 2018</w:t>
      </w:r>
    </w:p>
    <w:p w14:paraId="69B2D7AC" w14:textId="77777777" w:rsidR="005B55AF" w:rsidRPr="00B611FB" w:rsidRDefault="005B55AF" w:rsidP="005B55AF">
      <w:pPr>
        <w:rPr>
          <w:rFonts w:ascii="Times New Roman" w:hAnsi="Times New Roman" w:cs="Times New Roman"/>
        </w:rPr>
      </w:pPr>
    </w:p>
    <w:p w14:paraId="0D08D22E" w14:textId="77777777" w:rsidR="005B55AF" w:rsidRDefault="005B55AF" w:rsidP="005B55AF">
      <w:pPr>
        <w:rPr>
          <w:rFonts w:ascii="Times New Roman" w:hAnsi="Times New Roman" w:cs="Times New Roman"/>
        </w:rPr>
      </w:pPr>
    </w:p>
    <w:p w14:paraId="2673E962" w14:textId="77777777" w:rsidR="005B55AF" w:rsidRDefault="005B55AF" w:rsidP="005B55AF">
      <w:pPr>
        <w:rPr>
          <w:rFonts w:ascii="Times New Roman" w:hAnsi="Times New Roman" w:cs="Times New Roman"/>
        </w:rPr>
      </w:pPr>
    </w:p>
    <w:p w14:paraId="47CD10B2" w14:textId="77777777" w:rsidR="005B55AF" w:rsidRDefault="005B55AF" w:rsidP="005B55AF">
      <w:pPr>
        <w:rPr>
          <w:rFonts w:ascii="Times New Roman" w:hAnsi="Times New Roman" w:cs="Times New Roman"/>
        </w:rPr>
      </w:pPr>
    </w:p>
    <w:p w14:paraId="6B6AC368" w14:textId="77777777" w:rsidR="006B2F86" w:rsidRPr="00E71FC3" w:rsidRDefault="005B55AF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256379C" w14:textId="77777777" w:rsidR="005B55AF" w:rsidRDefault="005B55AF" w:rsidP="00E71FC3">
      <w:r>
        <w:separator/>
      </w:r>
    </w:p>
  </w:endnote>
  <w:endnote w:type="continuationSeparator" w:id="0">
    <w:p w14:paraId="4202DCC8" w14:textId="77777777" w:rsidR="005B55AF" w:rsidRDefault="005B55AF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8F80625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9D75707" w14:textId="77777777" w:rsidR="005B55AF" w:rsidRDefault="005B55AF" w:rsidP="00E71FC3">
      <w:r>
        <w:separator/>
      </w:r>
    </w:p>
  </w:footnote>
  <w:footnote w:type="continuationSeparator" w:id="0">
    <w:p w14:paraId="10E1B897" w14:textId="77777777" w:rsidR="005B55AF" w:rsidRDefault="005B55AF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55AF"/>
    <w:rsid w:val="001A7C09"/>
    <w:rsid w:val="00577BD5"/>
    <w:rsid w:val="005B55AF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BCDC299"/>
  <w15:chartTrackingRefBased/>
  <w15:docId w15:val="{23FD5134-41DD-4E07-BFA7-5634D8E6BB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5B55AF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46</Words>
  <Characters>263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2018-09-16T18:57:00Z</dcterms:created>
  <dcterms:modified xsi:type="dcterms:W3CDTF">2018-09-16T18:57:00Z</dcterms:modified>
</cp:coreProperties>
</file>