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3B53F2" w14:textId="77777777" w:rsidR="001B5E03" w:rsidRDefault="001B5E03" w:rsidP="001B5E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HEWE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2E105982" w14:textId="77777777" w:rsidR="001B5E03" w:rsidRDefault="001B5E03" w:rsidP="001B5E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Whitchurch, Oxfordshire. Husbandman.</w:t>
      </w:r>
    </w:p>
    <w:p w14:paraId="4446ADF6" w14:textId="77777777" w:rsidR="001B5E03" w:rsidRDefault="001B5E03" w:rsidP="001B5E03">
      <w:pPr>
        <w:pStyle w:val="NoSpacing"/>
        <w:rPr>
          <w:rFonts w:cs="Times New Roman"/>
          <w:szCs w:val="24"/>
        </w:rPr>
      </w:pPr>
    </w:p>
    <w:p w14:paraId="668C991F" w14:textId="77777777" w:rsidR="001B5E03" w:rsidRDefault="001B5E03" w:rsidP="001B5E03">
      <w:pPr>
        <w:pStyle w:val="NoSpacing"/>
        <w:rPr>
          <w:rFonts w:cs="Times New Roman"/>
          <w:szCs w:val="24"/>
        </w:rPr>
      </w:pPr>
    </w:p>
    <w:p w14:paraId="3ADB2389" w14:textId="77777777" w:rsidR="001B5E03" w:rsidRDefault="001B5E03" w:rsidP="001B5E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</w:t>
      </w:r>
      <w:proofErr w:type="spellStart"/>
      <w:r>
        <w:rPr>
          <w:rFonts w:cs="Times New Roman"/>
          <w:szCs w:val="24"/>
        </w:rPr>
        <w:t>Ryngessale</w:t>
      </w:r>
      <w:proofErr w:type="spellEnd"/>
      <w:r>
        <w:rPr>
          <w:rFonts w:cs="Times New Roman"/>
          <w:szCs w:val="24"/>
        </w:rPr>
        <w:t xml:space="preserve"> of Sulham, Berkshire(q.v.), brought a plaint of </w:t>
      </w:r>
      <w:proofErr w:type="spellStart"/>
      <w:proofErr w:type="gramStart"/>
      <w:r>
        <w:rPr>
          <w:rFonts w:cs="Times New Roman"/>
          <w:szCs w:val="24"/>
        </w:rPr>
        <w:t>ststutary</w:t>
      </w:r>
      <w:proofErr w:type="spellEnd"/>
      <w:proofErr w:type="gramEnd"/>
    </w:p>
    <w:p w14:paraId="03EF207B" w14:textId="77777777" w:rsidR="001B5E03" w:rsidRDefault="001B5E03" w:rsidP="001B5E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action against malicious indictments against him and three others.</w:t>
      </w:r>
    </w:p>
    <w:p w14:paraId="07BDBCC5" w14:textId="77777777" w:rsidR="001B5E03" w:rsidRDefault="001B5E03" w:rsidP="001B5E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14FF79E1" w14:textId="77777777" w:rsidR="001B5E03" w:rsidRDefault="001B5E03" w:rsidP="001B5E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</w:p>
    <w:p w14:paraId="27F37BF0" w14:textId="77777777" w:rsidR="001B5E03" w:rsidRDefault="001B5E03" w:rsidP="001B5E03">
      <w:pPr>
        <w:pStyle w:val="NoSpacing"/>
        <w:rPr>
          <w:rFonts w:cs="Times New Roman"/>
          <w:szCs w:val="24"/>
        </w:rPr>
      </w:pPr>
    </w:p>
    <w:p w14:paraId="42E67FCD" w14:textId="77777777" w:rsidR="001B5E03" w:rsidRDefault="001B5E03" w:rsidP="001B5E03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March 2024</w:t>
      </w:r>
    </w:p>
    <w:p w14:paraId="06B8460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A2048C" w14:textId="77777777" w:rsidR="001B5E03" w:rsidRDefault="001B5E03" w:rsidP="009139A6">
      <w:r>
        <w:separator/>
      </w:r>
    </w:p>
  </w:endnote>
  <w:endnote w:type="continuationSeparator" w:id="0">
    <w:p w14:paraId="083CE5B4" w14:textId="77777777" w:rsidR="001B5E03" w:rsidRDefault="001B5E03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C37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B9D1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377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838EE" w14:textId="77777777" w:rsidR="001B5E03" w:rsidRDefault="001B5E03" w:rsidP="009139A6">
      <w:r>
        <w:separator/>
      </w:r>
    </w:p>
  </w:footnote>
  <w:footnote w:type="continuationSeparator" w:id="0">
    <w:p w14:paraId="20AD2573" w14:textId="77777777" w:rsidR="001B5E03" w:rsidRDefault="001B5E03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47E6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B325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8711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E03"/>
    <w:rsid w:val="000666E0"/>
    <w:rsid w:val="001B5E03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D2CE01"/>
  <w15:chartTrackingRefBased/>
  <w15:docId w15:val="{82498616-8234-4D3F-88A8-F119EB9158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1B5E0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57</Words>
  <Characters>328</Characters>
  <Application>Microsoft Office Word</Application>
  <DocSecurity>0</DocSecurity>
  <Lines>2</Lines>
  <Paragraphs>1</Paragraphs>
  <ScaleCrop>false</ScaleCrop>
  <Company/>
  <LinksUpToDate>false</LinksUpToDate>
  <CharactersWithSpaces>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2024-04-07T19:54:00Z</dcterms:created>
  <dcterms:modified xsi:type="dcterms:W3CDTF">2024-04-07T19:55:00Z</dcterms:modified>
</cp:coreProperties>
</file>