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2D57BA" w14:textId="77777777" w:rsidR="00724151" w:rsidRDefault="00724151" w:rsidP="0072415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HEWE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fl.1458)</w:t>
      </w:r>
    </w:p>
    <w:p w14:paraId="038B3FBC" w14:textId="77777777" w:rsidR="00724151" w:rsidRDefault="00724151" w:rsidP="0072415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Liskeard, Cornwall. </w:t>
      </w:r>
    </w:p>
    <w:p w14:paraId="1018B583" w14:textId="77777777" w:rsidR="00724151" w:rsidRDefault="00724151" w:rsidP="0072415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F82E7F" w14:textId="77777777" w:rsidR="00724151" w:rsidRDefault="00724151" w:rsidP="0072415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1C71B0" w14:textId="77777777" w:rsidR="00724151" w:rsidRDefault="00724151" w:rsidP="0072415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1458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Wyot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brought a plaint of trespass against him,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Toker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and</w:t>
      </w:r>
    </w:p>
    <w:p w14:paraId="08424595" w14:textId="77777777" w:rsidR="00724151" w:rsidRDefault="00724151" w:rsidP="0072415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Stevyn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both of Liskeard, Cornwall.</w:t>
      </w:r>
    </w:p>
    <w:p w14:paraId="71741408" w14:textId="77777777" w:rsidR="00724151" w:rsidRDefault="00724151" w:rsidP="0072415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AF3906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https://waalt.uh.edu/index.php/CP40/788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0D316BDF" w14:textId="77777777" w:rsidR="00724151" w:rsidRDefault="00724151" w:rsidP="0072415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041251" w14:textId="77777777" w:rsidR="00724151" w:rsidRDefault="00724151" w:rsidP="0072415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3F9222" w14:textId="77777777" w:rsidR="00724151" w:rsidRDefault="00724151" w:rsidP="0072415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September 2022</w:t>
      </w:r>
    </w:p>
    <w:p w14:paraId="421FE73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31F032" w14:textId="77777777" w:rsidR="00724151" w:rsidRDefault="00724151" w:rsidP="009139A6">
      <w:r>
        <w:separator/>
      </w:r>
    </w:p>
  </w:endnote>
  <w:endnote w:type="continuationSeparator" w:id="0">
    <w:p w14:paraId="1577A12A" w14:textId="77777777" w:rsidR="00724151" w:rsidRDefault="0072415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1979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AA456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3D57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F54CAB" w14:textId="77777777" w:rsidR="00724151" w:rsidRDefault="00724151" w:rsidP="009139A6">
      <w:r>
        <w:separator/>
      </w:r>
    </w:p>
  </w:footnote>
  <w:footnote w:type="continuationSeparator" w:id="0">
    <w:p w14:paraId="7918418D" w14:textId="77777777" w:rsidR="00724151" w:rsidRDefault="0072415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EDBA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6817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A558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151"/>
    <w:rsid w:val="000666E0"/>
    <w:rsid w:val="002510B7"/>
    <w:rsid w:val="005C130B"/>
    <w:rsid w:val="00724151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E3B7CD"/>
  <w15:chartTrackingRefBased/>
  <w15:docId w15:val="{6F2B4264-9DB3-40CC-8F7D-DB8781462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2415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8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2022-09-07T13:49:00Z</dcterms:created>
  <dcterms:modified xsi:type="dcterms:W3CDTF">2022-09-07T13:49:00Z</dcterms:modified>
</cp:coreProperties>
</file>