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5A142" w14:textId="0445C3AB" w:rsidR="006B2F86" w:rsidRDefault="004E6C50" w:rsidP="00E71FC3">
      <w:pPr>
        <w:pStyle w:val="NoSpacing"/>
      </w:pPr>
      <w:r>
        <w:rPr>
          <w:u w:val="single"/>
        </w:rPr>
        <w:t>William HEWBANK, senior</w:t>
      </w:r>
      <w:r>
        <w:t xml:space="preserve">       (fl.1469)</w:t>
      </w:r>
    </w:p>
    <w:p w14:paraId="0370171F" w14:textId="04D3580B" w:rsidR="004E6C50" w:rsidRDefault="004E6C50" w:rsidP="00E71FC3">
      <w:pPr>
        <w:pStyle w:val="NoSpacing"/>
      </w:pPr>
      <w:r>
        <w:t>of York. Tanner.</w:t>
      </w:r>
    </w:p>
    <w:p w14:paraId="3AE54A34" w14:textId="095C8D2D" w:rsidR="004E6C50" w:rsidRDefault="004E6C50" w:rsidP="00E71FC3">
      <w:pPr>
        <w:pStyle w:val="NoSpacing"/>
      </w:pPr>
    </w:p>
    <w:p w14:paraId="3EA0BA7C" w14:textId="371EF74C" w:rsidR="004E6C50" w:rsidRDefault="004E6C50" w:rsidP="00E71FC3">
      <w:pPr>
        <w:pStyle w:val="NoSpacing"/>
      </w:pPr>
    </w:p>
    <w:p w14:paraId="3A01E6B1" w14:textId="0D5710F6" w:rsidR="004E6C50" w:rsidRDefault="004E6C50" w:rsidP="00E71FC3">
      <w:pPr>
        <w:pStyle w:val="NoSpacing"/>
      </w:pPr>
      <w:r>
        <w:t>Son:   William, junior, also a tanner(q.v.).   (R.F.Y. p.219)</w:t>
      </w:r>
    </w:p>
    <w:p w14:paraId="603274FF" w14:textId="0ABF4D5B" w:rsidR="004E6C50" w:rsidRDefault="004E6C50" w:rsidP="00E71FC3">
      <w:pPr>
        <w:pStyle w:val="NoSpacing"/>
      </w:pPr>
    </w:p>
    <w:p w14:paraId="6807530E" w14:textId="7C0A265C" w:rsidR="004E6C50" w:rsidRDefault="004E6C50" w:rsidP="00E71FC3">
      <w:pPr>
        <w:pStyle w:val="NoSpacing"/>
      </w:pPr>
    </w:p>
    <w:p w14:paraId="2C6E954E" w14:textId="2B230041" w:rsidR="004E6C50" w:rsidRDefault="004E6C50" w:rsidP="00E71FC3">
      <w:pPr>
        <w:pStyle w:val="NoSpacing"/>
      </w:pPr>
      <w:r>
        <w:tab/>
        <w:t>1494</w:t>
      </w:r>
      <w:r>
        <w:tab/>
        <w:t>William, junior, became a Freeman by patrimony.   (ibid.)</w:t>
      </w:r>
    </w:p>
    <w:p w14:paraId="78CD95E0" w14:textId="01FBB188" w:rsidR="004E6C50" w:rsidRDefault="004E6C50" w:rsidP="00E71FC3">
      <w:pPr>
        <w:pStyle w:val="NoSpacing"/>
      </w:pPr>
    </w:p>
    <w:p w14:paraId="2FD66B53" w14:textId="4FE01C7B" w:rsidR="004E6C50" w:rsidRDefault="004E6C50" w:rsidP="00E71FC3">
      <w:pPr>
        <w:pStyle w:val="NoSpacing"/>
      </w:pPr>
    </w:p>
    <w:p w14:paraId="63B1768B" w14:textId="4E43AAB6" w:rsidR="004E6C50" w:rsidRPr="004E6C50" w:rsidRDefault="004E6C50" w:rsidP="00E71FC3">
      <w:pPr>
        <w:pStyle w:val="NoSpacing"/>
      </w:pPr>
      <w:r>
        <w:t>28 September 2019</w:t>
      </w:r>
      <w:bookmarkStart w:id="0" w:name="_GoBack"/>
      <w:bookmarkEnd w:id="0"/>
    </w:p>
    <w:sectPr w:rsidR="004E6C50" w:rsidRPr="004E6C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11FD4" w14:textId="77777777" w:rsidR="004E6C50" w:rsidRDefault="004E6C50" w:rsidP="00E71FC3">
      <w:pPr>
        <w:spacing w:after="0" w:line="240" w:lineRule="auto"/>
      </w:pPr>
      <w:r>
        <w:separator/>
      </w:r>
    </w:p>
  </w:endnote>
  <w:endnote w:type="continuationSeparator" w:id="0">
    <w:p w14:paraId="05E538EB" w14:textId="77777777" w:rsidR="004E6C50" w:rsidRDefault="004E6C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AFA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9200A" w14:textId="77777777" w:rsidR="004E6C50" w:rsidRDefault="004E6C50" w:rsidP="00E71FC3">
      <w:pPr>
        <w:spacing w:after="0" w:line="240" w:lineRule="auto"/>
      </w:pPr>
      <w:r>
        <w:separator/>
      </w:r>
    </w:p>
  </w:footnote>
  <w:footnote w:type="continuationSeparator" w:id="0">
    <w:p w14:paraId="05E9ED67" w14:textId="77777777" w:rsidR="004E6C50" w:rsidRDefault="004E6C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C50"/>
    <w:rsid w:val="001A7C09"/>
    <w:rsid w:val="004E6C5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8A1FE"/>
  <w15:chartTrackingRefBased/>
  <w15:docId w15:val="{981AD598-BA4E-4254-864E-0D7EDA1C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2019-09-28T11:08:00Z</dcterms:created>
  <dcterms:modified xsi:type="dcterms:W3CDTF">2019-09-28T11:11:00Z</dcterms:modified>
</cp:coreProperties>
</file>