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7EBD69" w14:textId="49001126" w:rsidR="006B2F86" w:rsidRDefault="00ED4B84" w:rsidP="00E71FC3">
      <w:pPr>
        <w:pStyle w:val="NoSpacing"/>
      </w:pPr>
      <w:r>
        <w:rPr>
          <w:u w:val="single"/>
        </w:rPr>
        <w:t>Robert HEWARDYNE</w:t>
      </w:r>
      <w:r>
        <w:t xml:space="preserve">    </w:t>
      </w:r>
      <w:proofErr w:type="gramStart"/>
      <w:r>
        <w:t xml:space="preserve">   (</w:t>
      </w:r>
      <w:proofErr w:type="gramEnd"/>
      <w:r>
        <w:t>d.1467-8)</w:t>
      </w:r>
    </w:p>
    <w:p w14:paraId="229EB4D3" w14:textId="07D4D3AC" w:rsidR="00ED4B84" w:rsidRDefault="00ED4B84" w:rsidP="00E71FC3">
      <w:pPr>
        <w:pStyle w:val="NoSpacing"/>
      </w:pPr>
      <w:r>
        <w:t>of Ingleby Greenhow, North Riding of Yorkshire.</w:t>
      </w:r>
      <w:r w:rsidR="00952C6F">
        <w:t xml:space="preserve"> Smith.</w:t>
      </w:r>
      <w:bookmarkStart w:id="0" w:name="_GoBack"/>
      <w:bookmarkEnd w:id="0"/>
    </w:p>
    <w:p w14:paraId="0B5E9FA3" w14:textId="481EE317" w:rsidR="00ED4B84" w:rsidRDefault="00ED4B84" w:rsidP="00E71FC3">
      <w:pPr>
        <w:pStyle w:val="NoSpacing"/>
      </w:pPr>
    </w:p>
    <w:p w14:paraId="63FAD001" w14:textId="280AB0B9" w:rsidR="00ED4B84" w:rsidRDefault="00ED4B84" w:rsidP="00E71FC3">
      <w:pPr>
        <w:pStyle w:val="NoSpacing"/>
      </w:pPr>
    </w:p>
    <w:p w14:paraId="3D2A746F" w14:textId="7D4A3446" w:rsidR="00ED4B84" w:rsidRDefault="00ED4B84" w:rsidP="00E71FC3">
      <w:pPr>
        <w:pStyle w:val="NoSpacing"/>
      </w:pPr>
      <w:r>
        <w:t xml:space="preserve">  1 Dec.1467</w:t>
      </w:r>
      <w:r>
        <w:tab/>
      </w:r>
      <w:r>
        <w:t>He made his Will.  (W.Y.R. p.84)</w:t>
      </w:r>
    </w:p>
    <w:p w14:paraId="498B8298" w14:textId="77777777" w:rsidR="00ED4B84" w:rsidRDefault="00ED4B84" w:rsidP="00ED4B84">
      <w:pPr>
        <w:pStyle w:val="NoSpacing"/>
      </w:pPr>
      <w:r>
        <w:t>24 Nov.1468</w:t>
      </w:r>
      <w:r>
        <w:tab/>
      </w:r>
      <w:r>
        <w:t>Probate of his Will.   (ibid.)</w:t>
      </w:r>
    </w:p>
    <w:p w14:paraId="081DEB53" w14:textId="77777777" w:rsidR="00ED4B84" w:rsidRDefault="00ED4B84" w:rsidP="00ED4B84">
      <w:pPr>
        <w:pStyle w:val="NoSpacing"/>
      </w:pPr>
    </w:p>
    <w:p w14:paraId="7ED97B0F" w14:textId="77777777" w:rsidR="00ED4B84" w:rsidRDefault="00ED4B84" w:rsidP="00ED4B84">
      <w:pPr>
        <w:pStyle w:val="NoSpacing"/>
      </w:pPr>
    </w:p>
    <w:p w14:paraId="7852D938" w14:textId="77777777" w:rsidR="00ED4B84" w:rsidRDefault="00ED4B84" w:rsidP="00ED4B84">
      <w:pPr>
        <w:pStyle w:val="NoSpacing"/>
      </w:pPr>
      <w:r>
        <w:t>16 July 2018</w:t>
      </w:r>
    </w:p>
    <w:p w14:paraId="22C45472" w14:textId="2814CC36" w:rsidR="00ED4B84" w:rsidRPr="00ED4B84" w:rsidRDefault="00ED4B84" w:rsidP="00E71FC3">
      <w:pPr>
        <w:pStyle w:val="NoSpacing"/>
      </w:pPr>
    </w:p>
    <w:sectPr w:rsidR="00ED4B84" w:rsidRPr="00ED4B8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122521" w14:textId="77777777" w:rsidR="00ED4B84" w:rsidRDefault="00ED4B84" w:rsidP="00E71FC3">
      <w:pPr>
        <w:spacing w:after="0" w:line="240" w:lineRule="auto"/>
      </w:pPr>
      <w:r>
        <w:separator/>
      </w:r>
    </w:p>
  </w:endnote>
  <w:endnote w:type="continuationSeparator" w:id="0">
    <w:p w14:paraId="38EA8505" w14:textId="77777777" w:rsidR="00ED4B84" w:rsidRDefault="00ED4B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99B4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8462C7" w14:textId="77777777" w:rsidR="00ED4B84" w:rsidRDefault="00ED4B84" w:rsidP="00E71FC3">
      <w:pPr>
        <w:spacing w:after="0" w:line="240" w:lineRule="auto"/>
      </w:pPr>
      <w:r>
        <w:separator/>
      </w:r>
    </w:p>
  </w:footnote>
  <w:footnote w:type="continuationSeparator" w:id="0">
    <w:p w14:paraId="0DCAA18B" w14:textId="77777777" w:rsidR="00ED4B84" w:rsidRDefault="00ED4B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B84"/>
    <w:rsid w:val="001A7C09"/>
    <w:rsid w:val="00577BD5"/>
    <w:rsid w:val="00656CBA"/>
    <w:rsid w:val="006A1F77"/>
    <w:rsid w:val="00733BE7"/>
    <w:rsid w:val="00952C6F"/>
    <w:rsid w:val="00AB52E8"/>
    <w:rsid w:val="00B16D3F"/>
    <w:rsid w:val="00BB41AC"/>
    <w:rsid w:val="00E71FC3"/>
    <w:rsid w:val="00ED4B84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5D9F5"/>
  <w15:chartTrackingRefBased/>
  <w15:docId w15:val="{4027FE6D-445D-4E09-8699-177BE33B7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7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2018-07-16T18:58:00Z</dcterms:created>
  <dcterms:modified xsi:type="dcterms:W3CDTF">2018-07-16T19:01:00Z</dcterms:modified>
</cp:coreProperties>
</file>