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AD4" w:rsidRDefault="00A81AD4" w:rsidP="00A81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HERWARD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:rsidR="00A81AD4" w:rsidRDefault="00A81AD4" w:rsidP="00A81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Sudbury, Suffolk.</w:t>
      </w:r>
      <w:r>
        <w:rPr>
          <w:rFonts w:ascii="Times New Roman" w:hAnsi="Times New Roman" w:cs="Times New Roman"/>
          <w:sz w:val="24"/>
          <w:szCs w:val="24"/>
        </w:rPr>
        <w:t xml:space="preserve"> Fuller.</w:t>
      </w:r>
    </w:p>
    <w:p w:rsidR="00A81AD4" w:rsidRDefault="00A81AD4" w:rsidP="00A81A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1AD4" w:rsidRDefault="00A81AD4" w:rsidP="00A81A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1AD4" w:rsidRDefault="00A81AD4" w:rsidP="00A81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Jan.1410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Robert Orbell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Assington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Suffolk(q.v.),</w:t>
      </w:r>
    </w:p>
    <w:p w:rsidR="00A81AD4" w:rsidRDefault="00A81AD4" w:rsidP="00A81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Thugor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senior(q.v.), granted a messuage and land in the parish of</w:t>
      </w:r>
    </w:p>
    <w:p w:rsidR="00A81AD4" w:rsidRDefault="00A81AD4" w:rsidP="00A81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St.Gregory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A81AD4" w:rsidRDefault="00A81AD4" w:rsidP="00A81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C4166">
          <w:rPr>
            <w:rStyle w:val="Hyperlink"/>
            <w:rFonts w:ascii="Times New Roman" w:hAnsi="Times New Roman" w:cs="Times New Roman"/>
            <w:sz w:val="24"/>
            <w:szCs w:val="24"/>
          </w:rPr>
          <w:t>http://discovery.nationalarchives.gov.uk/details/r/C4456800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A81AD4" w:rsidRDefault="00A81AD4" w:rsidP="00A81A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1AD4" w:rsidRDefault="00A81AD4" w:rsidP="00A81A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A81AD4" w:rsidP="00A81A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</w:p>
    <w:p w:rsidR="00B76FB2" w:rsidRPr="00B76FB2" w:rsidRDefault="00B76FB2" w:rsidP="00A81AD4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76FB2" w:rsidRPr="00B76F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AD4" w:rsidRDefault="00A81AD4" w:rsidP="00564E3C">
      <w:pPr>
        <w:spacing w:after="0" w:line="240" w:lineRule="auto"/>
      </w:pPr>
      <w:r>
        <w:separator/>
      </w:r>
    </w:p>
  </w:endnote>
  <w:endnote w:type="continuationSeparator" w:id="0">
    <w:p w:rsidR="00A81AD4" w:rsidRDefault="00A81AD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81AD4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AD4" w:rsidRDefault="00A81AD4" w:rsidP="00564E3C">
      <w:pPr>
        <w:spacing w:after="0" w:line="240" w:lineRule="auto"/>
      </w:pPr>
      <w:r>
        <w:separator/>
      </w:r>
    </w:p>
  </w:footnote>
  <w:footnote w:type="continuationSeparator" w:id="0">
    <w:p w:rsidR="00A81AD4" w:rsidRDefault="00A81AD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AD4"/>
    <w:rsid w:val="00372DC6"/>
    <w:rsid w:val="00564E3C"/>
    <w:rsid w:val="0064591D"/>
    <w:rsid w:val="00A81AD4"/>
    <w:rsid w:val="00B76FB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C91BB"/>
  <w15:chartTrackingRefBased/>
  <w15:docId w15:val="{40BCD4B9-291E-4CB8-9861-5007DB2A5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81A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details/r/C445680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2016-02-18T13:04:00Z</dcterms:created>
  <dcterms:modified xsi:type="dcterms:W3CDTF">2016-02-18T13:07:00Z</dcterms:modified>
</cp:coreProperties>
</file>