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70F4" w:rsidRDefault="00AE70F4" w:rsidP="00AE7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HERWARD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AE70F4" w:rsidRDefault="00AE70F4" w:rsidP="00AE70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E70F4" w:rsidRDefault="00AE70F4" w:rsidP="00AE70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E70F4" w:rsidRDefault="00AE70F4" w:rsidP="00AE7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6 Jul.1433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Chelmsford,</w:t>
      </w:r>
    </w:p>
    <w:p w:rsidR="00AE70F4" w:rsidRDefault="00AE70F4" w:rsidP="00AE7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Essex, into land of the late Elizabeth </w:t>
      </w:r>
      <w:proofErr w:type="spellStart"/>
      <w:r>
        <w:rPr>
          <w:rFonts w:ascii="Times New Roman" w:hAnsi="Times New Roman" w:cs="Times New Roman"/>
          <w:sz w:val="24"/>
          <w:szCs w:val="24"/>
        </w:rPr>
        <w:t>Bourchier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AE70F4" w:rsidRDefault="00AE70F4" w:rsidP="00AE7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 24-84)</w:t>
      </w:r>
    </w:p>
    <w:p w:rsidR="00AE70F4" w:rsidRDefault="00AE70F4" w:rsidP="00AE70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E70F4" w:rsidRDefault="00AE70F4" w:rsidP="00AE70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AE70F4" w:rsidRDefault="00AE70F4" w:rsidP="00AE7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April 2016</w:t>
      </w:r>
      <w:bookmarkStart w:id="0" w:name="_GoBack"/>
      <w:bookmarkEnd w:id="0"/>
    </w:p>
    <w:sectPr w:rsidR="006B2F86" w:rsidRPr="00AE70F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70F4" w:rsidRDefault="00AE70F4" w:rsidP="00E71FC3">
      <w:pPr>
        <w:spacing w:after="0" w:line="240" w:lineRule="auto"/>
      </w:pPr>
      <w:r>
        <w:separator/>
      </w:r>
    </w:p>
  </w:endnote>
  <w:endnote w:type="continuationSeparator" w:id="0">
    <w:p w:rsidR="00AE70F4" w:rsidRDefault="00AE70F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70F4" w:rsidRDefault="00AE70F4" w:rsidP="00E71FC3">
      <w:pPr>
        <w:spacing w:after="0" w:line="240" w:lineRule="auto"/>
      </w:pPr>
      <w:r>
        <w:separator/>
      </w:r>
    </w:p>
  </w:footnote>
  <w:footnote w:type="continuationSeparator" w:id="0">
    <w:p w:rsidR="00AE70F4" w:rsidRDefault="00AE70F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0F4"/>
    <w:rsid w:val="00AB52E8"/>
    <w:rsid w:val="00AE70F4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CE15C"/>
  <w15:chartTrackingRefBased/>
  <w15:docId w15:val="{A7392FD0-CF0E-4D7F-9C47-71E2EDFFE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2016-04-28T20:19:00Z</dcterms:created>
  <dcterms:modified xsi:type="dcterms:W3CDTF">2016-04-28T20:20:00Z</dcterms:modified>
</cp:coreProperties>
</file>