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A1AEB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1D377367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Rolvenden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7352FB93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A2957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0E106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cited for being a suspected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Burbache</w:t>
      </w:r>
      <w:proofErr w:type="spellEnd"/>
      <w:r>
        <w:rPr>
          <w:rFonts w:ascii="Times New Roman" w:hAnsi="Times New Roman" w:cs="Times New Roman"/>
          <w:sz w:val="24"/>
          <w:szCs w:val="24"/>
        </w:rPr>
        <w:t>, official of the</w:t>
      </w:r>
    </w:p>
    <w:p w14:paraId="6BA564AA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Archbishop of Canterbury(q.v.).</w:t>
      </w:r>
    </w:p>
    <w:p w14:paraId="4313C485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6866F868" w14:textId="77777777" w:rsidR="00CC189B" w:rsidRDefault="00CC189B" w:rsidP="00CC18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5154A2AB" w14:textId="77777777" w:rsidR="00CC189B" w:rsidRDefault="00CC189B" w:rsidP="00CC18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36F161BF" w14:textId="77777777" w:rsidR="00CC189B" w:rsidRDefault="00CC189B" w:rsidP="00CC18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pp.410-11)</w:t>
      </w:r>
    </w:p>
    <w:p w14:paraId="653FBE3E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excommunicated in his absence, having repeatedly failed to appear.</w:t>
      </w:r>
    </w:p>
    <w:p w14:paraId="597232E7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0D17B4B8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7CA06D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36E89" w14:textId="77777777" w:rsidR="00CC189B" w:rsidRDefault="00CC189B" w:rsidP="00CC1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45D65B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41D58" w14:textId="77777777" w:rsidR="00CC189B" w:rsidRDefault="00CC189B" w:rsidP="009139A6">
      <w:r>
        <w:separator/>
      </w:r>
    </w:p>
  </w:endnote>
  <w:endnote w:type="continuationSeparator" w:id="0">
    <w:p w14:paraId="1F17488F" w14:textId="77777777" w:rsidR="00CC189B" w:rsidRDefault="00CC18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D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C75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0D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A9EA" w14:textId="77777777" w:rsidR="00CC189B" w:rsidRDefault="00CC189B" w:rsidP="009139A6">
      <w:r>
        <w:separator/>
      </w:r>
    </w:p>
  </w:footnote>
  <w:footnote w:type="continuationSeparator" w:id="0">
    <w:p w14:paraId="08D55737" w14:textId="77777777" w:rsidR="00CC189B" w:rsidRDefault="00CC18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B7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05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56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189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4E385"/>
  <w15:chartTrackingRefBased/>
  <w15:docId w15:val="{BDDDF17F-AD8F-4457-B576-06DB0A5A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2022-02-06T08:34:00Z</dcterms:created>
  <dcterms:modified xsi:type="dcterms:W3CDTF">2022-02-06T08:34:00Z</dcterms:modified>
</cp:coreProperties>
</file>