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E15CD" w14:textId="77777777" w:rsidR="007A7A43" w:rsidRDefault="007A7A43" w:rsidP="007A7A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HERWARD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C77259A" w14:textId="77777777" w:rsidR="007A7A43" w:rsidRDefault="007A7A43" w:rsidP="007A7A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41EA4D67" w14:textId="77777777" w:rsidR="007A7A43" w:rsidRDefault="007A7A43" w:rsidP="007A7A43">
      <w:pPr>
        <w:rPr>
          <w:rFonts w:ascii="Times New Roman" w:hAnsi="Times New Roman" w:cs="Times New Roman"/>
        </w:rPr>
      </w:pPr>
    </w:p>
    <w:p w14:paraId="54A834B2" w14:textId="77777777" w:rsidR="007A7A43" w:rsidRDefault="007A7A43" w:rsidP="007A7A43">
      <w:pPr>
        <w:rPr>
          <w:rFonts w:ascii="Times New Roman" w:hAnsi="Times New Roman" w:cs="Times New Roman"/>
        </w:rPr>
      </w:pPr>
    </w:p>
    <w:p w14:paraId="53FA670E" w14:textId="77777777" w:rsidR="007A7A43" w:rsidRDefault="007A7A43" w:rsidP="007A7A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Robert Broun(q.v.) made a plaint of debt against William </w:t>
      </w:r>
      <w:proofErr w:type="spellStart"/>
      <w:r>
        <w:rPr>
          <w:rFonts w:ascii="Times New Roman" w:hAnsi="Times New Roman" w:cs="Times New Roman"/>
        </w:rPr>
        <w:t>Balle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48506E7C" w14:textId="77777777" w:rsidR="007A7A43" w:rsidRDefault="007A7A43" w:rsidP="007A7A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Lynn, Norfolk(q.v.).</w:t>
      </w:r>
    </w:p>
    <w:p w14:paraId="50AB6230" w14:textId="77777777" w:rsidR="007A7A43" w:rsidRDefault="007A7A43" w:rsidP="007A7A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9E2AECB" w14:textId="77777777" w:rsidR="007A7A43" w:rsidRDefault="007A7A43" w:rsidP="007A7A43">
      <w:pPr>
        <w:rPr>
          <w:rFonts w:ascii="Times New Roman" w:hAnsi="Times New Roman" w:cs="Times New Roman"/>
        </w:rPr>
      </w:pPr>
    </w:p>
    <w:p w14:paraId="6858760A" w14:textId="77777777" w:rsidR="007A7A43" w:rsidRDefault="007A7A43" w:rsidP="007A7A43">
      <w:pPr>
        <w:rPr>
          <w:rFonts w:ascii="Times New Roman" w:hAnsi="Times New Roman" w:cs="Times New Roman"/>
        </w:rPr>
      </w:pPr>
    </w:p>
    <w:p w14:paraId="24B544BC" w14:textId="77777777" w:rsidR="007A7A43" w:rsidRDefault="007A7A43" w:rsidP="007A7A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2018</w:t>
      </w:r>
    </w:p>
    <w:p w14:paraId="1D085447" w14:textId="77777777" w:rsidR="006B2F86" w:rsidRPr="00E71FC3" w:rsidRDefault="007A7A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66C03" w14:textId="77777777" w:rsidR="007A7A43" w:rsidRDefault="007A7A43" w:rsidP="00E71FC3">
      <w:r>
        <w:separator/>
      </w:r>
    </w:p>
  </w:endnote>
  <w:endnote w:type="continuationSeparator" w:id="0">
    <w:p w14:paraId="7C81C2DA" w14:textId="77777777" w:rsidR="007A7A43" w:rsidRDefault="007A7A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4C5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5FABD" w14:textId="77777777" w:rsidR="007A7A43" w:rsidRDefault="007A7A43" w:rsidP="00E71FC3">
      <w:r>
        <w:separator/>
      </w:r>
    </w:p>
  </w:footnote>
  <w:footnote w:type="continuationSeparator" w:id="0">
    <w:p w14:paraId="06606122" w14:textId="77777777" w:rsidR="007A7A43" w:rsidRDefault="007A7A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43"/>
    <w:rsid w:val="001A7C09"/>
    <w:rsid w:val="00577BD5"/>
    <w:rsid w:val="00656CBA"/>
    <w:rsid w:val="006A1F77"/>
    <w:rsid w:val="00733BE7"/>
    <w:rsid w:val="007A7A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3597F"/>
  <w15:chartTrackingRefBased/>
  <w15:docId w15:val="{B9ED080A-52E0-4154-B3AD-BA204238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A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2018-01-27T19:48:00Z</dcterms:created>
  <dcterms:modified xsi:type="dcterms:W3CDTF">2018-01-27T19:49:00Z</dcterms:modified>
</cp:coreProperties>
</file>