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F95" w:rsidRDefault="00AC1F95" w:rsidP="00AC1F95">
      <w:pPr>
        <w:pStyle w:val="NoSpacing"/>
      </w:pPr>
      <w:r>
        <w:rPr>
          <w:u w:val="single"/>
        </w:rPr>
        <w:t>Robert HERWARD</w:t>
      </w:r>
      <w:r>
        <w:t xml:space="preserve">    </w:t>
      </w:r>
      <w:proofErr w:type="gramStart"/>
      <w:r>
        <w:t xml:space="preserve">   (</w:t>
      </w:r>
      <w:proofErr w:type="gramEnd"/>
      <w:r>
        <w:t>fl.1431</w:t>
      </w:r>
      <w:r w:rsidR="00DF3D95">
        <w:t>-4</w:t>
      </w:r>
      <w:r>
        <w:t>)</w:t>
      </w:r>
    </w:p>
    <w:p w:rsidR="00AC1F95" w:rsidRDefault="00AC1F95" w:rsidP="00AC1F95">
      <w:pPr>
        <w:pStyle w:val="NoSpacing"/>
      </w:pPr>
    </w:p>
    <w:p w:rsidR="00AC1F95" w:rsidRDefault="00AC1F95" w:rsidP="00AC1F95">
      <w:pPr>
        <w:pStyle w:val="NoSpacing"/>
      </w:pPr>
    </w:p>
    <w:p w:rsidR="00AC1F95" w:rsidRDefault="00AC1F95" w:rsidP="00AC1F95">
      <w:pPr>
        <w:pStyle w:val="NoSpacing"/>
      </w:pPr>
      <w:r>
        <w:t xml:space="preserve">  2 Nov.1431</w:t>
      </w:r>
      <w:r>
        <w:tab/>
        <w:t>He was a juror on the inquisition post mortem held at Westminster into</w:t>
      </w:r>
    </w:p>
    <w:p w:rsidR="00AC1F95" w:rsidRDefault="00AC1F95" w:rsidP="00AC1F95">
      <w:pPr>
        <w:pStyle w:val="NoSpacing"/>
      </w:pPr>
      <w:r>
        <w:tab/>
      </w:r>
      <w:r>
        <w:tab/>
        <w:t>the lands of the late Margaret Strange(q.v.).</w:t>
      </w:r>
    </w:p>
    <w:p w:rsidR="00AC1F95" w:rsidRDefault="00AC1F95" w:rsidP="00AC1F95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p.325)</w:t>
      </w:r>
    </w:p>
    <w:p w:rsidR="00DF3D95" w:rsidRDefault="00DF3D95" w:rsidP="00DF3D95">
      <w:pPr>
        <w:pStyle w:val="NoSpacing"/>
      </w:pPr>
      <w:r>
        <w:t xml:space="preserve">  1 May1434</w:t>
      </w:r>
      <w:r>
        <w:tab/>
        <w:t>He was a juror on the inquisition post mortem held in Westminster into</w:t>
      </w:r>
    </w:p>
    <w:p w:rsidR="00DF3D95" w:rsidRDefault="00DF3D95" w:rsidP="00DF3D95">
      <w:pPr>
        <w:pStyle w:val="NoSpacing"/>
      </w:pPr>
      <w:r>
        <w:tab/>
      </w:r>
      <w:r>
        <w:tab/>
        <w:t xml:space="preserve">lands of the late Joan </w:t>
      </w:r>
      <w:proofErr w:type="spellStart"/>
      <w:r>
        <w:t>Brounflete</w:t>
      </w:r>
      <w:proofErr w:type="spellEnd"/>
      <w:r>
        <w:t>(q.v.).</w:t>
      </w:r>
    </w:p>
    <w:p w:rsidR="00DF3D95" w:rsidRDefault="00DF3D95" w:rsidP="00DF3D9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24-248)</w:t>
      </w:r>
    </w:p>
    <w:p w:rsidR="00AC1F95" w:rsidRDefault="00AC1F95" w:rsidP="00AC1F95">
      <w:pPr>
        <w:pStyle w:val="NoSpacing"/>
      </w:pPr>
    </w:p>
    <w:p w:rsidR="00AC1F95" w:rsidRDefault="00AC1F95" w:rsidP="00AC1F95">
      <w:pPr>
        <w:pStyle w:val="NoSpacing"/>
      </w:pPr>
    </w:p>
    <w:p w:rsidR="00AC1F95" w:rsidRDefault="00AC1F95" w:rsidP="00AC1F95">
      <w:pPr>
        <w:pStyle w:val="NoSpacing"/>
      </w:pPr>
      <w:r>
        <w:t>5 August 2015</w:t>
      </w:r>
    </w:p>
    <w:p w:rsidR="00DF3D95" w:rsidRPr="00D5165D" w:rsidRDefault="00DF3D95" w:rsidP="00AC1F95">
      <w:pPr>
        <w:pStyle w:val="NoSpacing"/>
        <w:rPr>
          <w:u w:val="single"/>
        </w:rPr>
      </w:pPr>
      <w:r>
        <w:t>25 April 2017</w:t>
      </w:r>
      <w:bookmarkStart w:id="0" w:name="_GoBack"/>
      <w:bookmarkEnd w:id="0"/>
    </w:p>
    <w:p w:rsidR="00E47068" w:rsidRPr="00AC1F95" w:rsidRDefault="00E47068" w:rsidP="00C009D8">
      <w:pPr>
        <w:pStyle w:val="NoSpacing"/>
      </w:pPr>
    </w:p>
    <w:sectPr w:rsidR="00E47068" w:rsidRPr="00AC1F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F95" w:rsidRDefault="00AC1F95" w:rsidP="00920DE3">
      <w:pPr>
        <w:spacing w:after="0" w:line="240" w:lineRule="auto"/>
      </w:pPr>
      <w:r>
        <w:separator/>
      </w:r>
    </w:p>
  </w:endnote>
  <w:endnote w:type="continuationSeparator" w:id="0">
    <w:p w:rsidR="00AC1F95" w:rsidRDefault="00AC1F9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F95" w:rsidRDefault="00AC1F95" w:rsidP="00920DE3">
      <w:pPr>
        <w:spacing w:after="0" w:line="240" w:lineRule="auto"/>
      </w:pPr>
      <w:r>
        <w:separator/>
      </w:r>
    </w:p>
  </w:footnote>
  <w:footnote w:type="continuationSeparator" w:id="0">
    <w:p w:rsidR="00AC1F95" w:rsidRDefault="00AC1F9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F95"/>
    <w:rsid w:val="00120749"/>
    <w:rsid w:val="00624CAE"/>
    <w:rsid w:val="00920DE3"/>
    <w:rsid w:val="00AC1F95"/>
    <w:rsid w:val="00C009D8"/>
    <w:rsid w:val="00CF53C8"/>
    <w:rsid w:val="00DF3D9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6C1C9"/>
  <w15:docId w15:val="{112B5123-B5F7-441E-A39D-0421BC099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2015-08-05T18:26:00Z</dcterms:created>
  <dcterms:modified xsi:type="dcterms:W3CDTF">2017-04-25T07:30:00Z</dcterms:modified>
</cp:coreProperties>
</file>