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78496" w14:textId="41D21A1A" w:rsidR="002B5C56" w:rsidRDefault="002B5C56" w:rsidP="002B5C56">
      <w:pPr>
        <w:pStyle w:val="NoSpacing"/>
      </w:pPr>
      <w:r>
        <w:rPr>
          <w:u w:val="single"/>
        </w:rPr>
        <w:t>Philip HERWARD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</w:t>
      </w:r>
      <w:r>
        <w:t>2</w:t>
      </w:r>
      <w:r>
        <w:t>)</w:t>
      </w:r>
    </w:p>
    <w:p w14:paraId="5E767284" w14:textId="77777777" w:rsidR="002B5C56" w:rsidRDefault="002B5C56" w:rsidP="002B5C56">
      <w:pPr>
        <w:pStyle w:val="NoSpacing"/>
      </w:pPr>
      <w:r>
        <w:t>of Canterbury. Tailor.</w:t>
      </w:r>
    </w:p>
    <w:p w14:paraId="01140DE5" w14:textId="77777777" w:rsidR="002B5C56" w:rsidRDefault="002B5C56" w:rsidP="002B5C56">
      <w:pPr>
        <w:pStyle w:val="NoSpacing"/>
      </w:pPr>
    </w:p>
    <w:p w14:paraId="7965B8CB" w14:textId="77777777" w:rsidR="002B5C56" w:rsidRDefault="002B5C56" w:rsidP="002B5C56">
      <w:pPr>
        <w:pStyle w:val="NoSpacing"/>
      </w:pPr>
    </w:p>
    <w:p w14:paraId="4E6F4333" w14:textId="1A7C540D" w:rsidR="002B5C56" w:rsidRDefault="002B5C56" w:rsidP="002B5C56">
      <w:pPr>
        <w:pStyle w:val="NoSpacing"/>
      </w:pPr>
      <w:r>
        <w:tab/>
        <w:t>147</w:t>
      </w:r>
      <w:r>
        <w:t>2</w:t>
      </w:r>
      <w:bookmarkStart w:id="0" w:name="_GoBack"/>
      <w:bookmarkEnd w:id="0"/>
      <w:r>
        <w:tab/>
        <w:t>He became a Freeman by redemption.   (Cowper p.275)</w:t>
      </w:r>
    </w:p>
    <w:p w14:paraId="1D71DFDC" w14:textId="77777777" w:rsidR="002B5C56" w:rsidRDefault="002B5C56" w:rsidP="002B5C56">
      <w:pPr>
        <w:pStyle w:val="NoSpacing"/>
      </w:pPr>
    </w:p>
    <w:p w14:paraId="34A5B6B7" w14:textId="77777777" w:rsidR="002B5C56" w:rsidRDefault="002B5C56" w:rsidP="002B5C56">
      <w:pPr>
        <w:pStyle w:val="NoSpacing"/>
      </w:pPr>
    </w:p>
    <w:p w14:paraId="545F625F" w14:textId="77777777" w:rsidR="002B5C56" w:rsidRPr="00BE659E" w:rsidRDefault="002B5C56" w:rsidP="002B5C56">
      <w:pPr>
        <w:pStyle w:val="NoSpacing"/>
      </w:pPr>
      <w:r>
        <w:t>28 July 2018</w:t>
      </w:r>
    </w:p>
    <w:p w14:paraId="0AED5AFF" w14:textId="6143BF1C" w:rsidR="006B2F86" w:rsidRPr="002B5C56" w:rsidRDefault="002B5C56" w:rsidP="00E71FC3">
      <w:pPr>
        <w:pStyle w:val="NoSpacing"/>
      </w:pPr>
    </w:p>
    <w:sectPr w:rsidR="006B2F86" w:rsidRPr="002B5C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A891B" w14:textId="77777777" w:rsidR="002B5C56" w:rsidRDefault="002B5C56" w:rsidP="00E71FC3">
      <w:pPr>
        <w:spacing w:after="0" w:line="240" w:lineRule="auto"/>
      </w:pPr>
      <w:r>
        <w:separator/>
      </w:r>
    </w:p>
  </w:endnote>
  <w:endnote w:type="continuationSeparator" w:id="0">
    <w:p w14:paraId="0D8B6DC6" w14:textId="77777777" w:rsidR="002B5C56" w:rsidRDefault="002B5C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54A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8A8DA" w14:textId="77777777" w:rsidR="002B5C56" w:rsidRDefault="002B5C56" w:rsidP="00E71FC3">
      <w:pPr>
        <w:spacing w:after="0" w:line="240" w:lineRule="auto"/>
      </w:pPr>
      <w:r>
        <w:separator/>
      </w:r>
    </w:p>
  </w:footnote>
  <w:footnote w:type="continuationSeparator" w:id="0">
    <w:p w14:paraId="11FDDA0F" w14:textId="77777777" w:rsidR="002B5C56" w:rsidRDefault="002B5C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56"/>
    <w:rsid w:val="001A7C09"/>
    <w:rsid w:val="002B5C5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9D355"/>
  <w15:chartTrackingRefBased/>
  <w15:docId w15:val="{3E8C21A6-731A-4280-936F-2653FC09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2018-07-28T20:19:00Z</dcterms:created>
  <dcterms:modified xsi:type="dcterms:W3CDTF">2018-07-28T20:20:00Z</dcterms:modified>
</cp:coreProperties>
</file>