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50F" w:rsidRDefault="0013050F" w:rsidP="001305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HERWARD</w:t>
      </w:r>
      <w:r>
        <w:rPr>
          <w:rFonts w:ascii="Times New Roman" w:hAnsi="Times New Roman" w:cs="Times New Roman"/>
          <w:sz w:val="24"/>
          <w:szCs w:val="24"/>
        </w:rPr>
        <w:t xml:space="preserve">      (fl.1426)</w:t>
      </w:r>
    </w:p>
    <w:p w:rsidR="0013050F" w:rsidRDefault="0013050F" w:rsidP="001305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Skinner.</w:t>
      </w:r>
    </w:p>
    <w:p w:rsidR="0013050F" w:rsidRDefault="0013050F" w:rsidP="001305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050F" w:rsidRDefault="0013050F" w:rsidP="001305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050F" w:rsidRDefault="0013050F" w:rsidP="001305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May1426</w:t>
      </w:r>
      <w:r>
        <w:rPr>
          <w:rFonts w:ascii="Times New Roman" w:hAnsi="Times New Roman" w:cs="Times New Roman"/>
          <w:sz w:val="24"/>
          <w:szCs w:val="24"/>
        </w:rPr>
        <w:tab/>
        <w:t>His apprentice, Richard Clemment(q.v.), became a Freeman.</w:t>
      </w:r>
    </w:p>
    <w:p w:rsidR="0013050F" w:rsidRDefault="0013050F" w:rsidP="001305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(“Exeter Freemen” p.45)</w:t>
      </w:r>
    </w:p>
    <w:p w:rsidR="0013050F" w:rsidRDefault="0013050F" w:rsidP="001305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050F" w:rsidRDefault="0013050F" w:rsidP="001305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050F" w:rsidRDefault="0013050F" w:rsidP="001305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50F" w:rsidRDefault="0013050F" w:rsidP="00564E3C">
      <w:pPr>
        <w:spacing w:after="0" w:line="240" w:lineRule="auto"/>
      </w:pPr>
      <w:r>
        <w:separator/>
      </w:r>
    </w:p>
  </w:endnote>
  <w:endnote w:type="continuationSeparator" w:id="0">
    <w:p w:rsidR="0013050F" w:rsidRDefault="0013050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3050F">
      <w:rPr>
        <w:rFonts w:ascii="Times New Roman" w:hAnsi="Times New Roman" w:cs="Times New Roman"/>
        <w:noProof/>
        <w:sz w:val="24"/>
        <w:szCs w:val="24"/>
      </w:rPr>
      <w:t>26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50F" w:rsidRDefault="0013050F" w:rsidP="00564E3C">
      <w:pPr>
        <w:spacing w:after="0" w:line="240" w:lineRule="auto"/>
      </w:pPr>
      <w:r>
        <w:separator/>
      </w:r>
    </w:p>
  </w:footnote>
  <w:footnote w:type="continuationSeparator" w:id="0">
    <w:p w:rsidR="0013050F" w:rsidRDefault="0013050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50F"/>
    <w:rsid w:val="0013050F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548243-73BB-414E-A507-E7DC1EA55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2015-11-26T21:57:00Z</dcterms:created>
  <dcterms:modified xsi:type="dcterms:W3CDTF">2015-11-26T21:57:00Z</dcterms:modified>
</cp:coreProperties>
</file>