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B35F6" w14:textId="77777777" w:rsidR="007416C2" w:rsidRDefault="007416C2" w:rsidP="007416C2">
      <w:pPr>
        <w:pStyle w:val="NoSpacing"/>
      </w:pPr>
      <w:r>
        <w:rPr>
          <w:u w:val="single"/>
        </w:rPr>
        <w:t>John HERWARD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3671E5B3" w14:textId="77777777" w:rsidR="007416C2" w:rsidRDefault="007416C2" w:rsidP="007416C2">
      <w:pPr>
        <w:pStyle w:val="NoSpacing"/>
      </w:pPr>
      <w:r>
        <w:t>of Bardwell, Suffolk.</w:t>
      </w:r>
    </w:p>
    <w:p w14:paraId="4A85DADE" w14:textId="77777777" w:rsidR="007416C2" w:rsidRDefault="007416C2" w:rsidP="007416C2">
      <w:pPr>
        <w:pStyle w:val="NoSpacing"/>
      </w:pPr>
    </w:p>
    <w:p w14:paraId="0C2A647F" w14:textId="77777777" w:rsidR="007416C2" w:rsidRDefault="007416C2" w:rsidP="007416C2">
      <w:pPr>
        <w:pStyle w:val="NoSpacing"/>
      </w:pPr>
    </w:p>
    <w:p w14:paraId="515E1A8D" w14:textId="77777777" w:rsidR="007416C2" w:rsidRDefault="007416C2" w:rsidP="007416C2">
      <w:pPr>
        <w:pStyle w:val="NoSpacing"/>
      </w:pPr>
      <w:r>
        <w:t xml:space="preserve">  9 Dec.1442</w:t>
      </w:r>
      <w:r>
        <w:tab/>
        <w:t xml:space="preserve">John </w:t>
      </w:r>
      <w:proofErr w:type="spellStart"/>
      <w:r>
        <w:t>Doffouus</w:t>
      </w:r>
      <w:proofErr w:type="spellEnd"/>
      <w:r>
        <w:t xml:space="preserve"> of Bardwell(q.v.) made him an executor of his Will.</w:t>
      </w:r>
    </w:p>
    <w:p w14:paraId="222D78D4" w14:textId="77777777" w:rsidR="007416C2" w:rsidRDefault="007416C2" w:rsidP="007416C2">
      <w:pPr>
        <w:pStyle w:val="NoSpacing"/>
      </w:pPr>
      <w:r>
        <w:tab/>
      </w:r>
      <w:r>
        <w:tab/>
        <w:t>(“Sudbury Wills” vol.1 p.79)</w:t>
      </w:r>
    </w:p>
    <w:p w14:paraId="45811C2E" w14:textId="77777777" w:rsidR="007416C2" w:rsidRDefault="007416C2" w:rsidP="007416C2">
      <w:pPr>
        <w:pStyle w:val="NoSpacing"/>
      </w:pPr>
    </w:p>
    <w:p w14:paraId="0522EF46" w14:textId="77777777" w:rsidR="007416C2" w:rsidRDefault="007416C2" w:rsidP="007416C2">
      <w:pPr>
        <w:pStyle w:val="NoSpacing"/>
      </w:pPr>
    </w:p>
    <w:p w14:paraId="28420CC0" w14:textId="77777777" w:rsidR="007416C2" w:rsidRPr="00ED49C8" w:rsidRDefault="007416C2" w:rsidP="007416C2">
      <w:pPr>
        <w:pStyle w:val="NoSpacing"/>
      </w:pPr>
      <w:r>
        <w:t>5 July 2019</w:t>
      </w:r>
    </w:p>
    <w:p w14:paraId="4513B62F" w14:textId="37680BD8" w:rsidR="006B2F86" w:rsidRPr="007416C2" w:rsidRDefault="007416C2" w:rsidP="00E71FC3">
      <w:pPr>
        <w:pStyle w:val="NoSpacing"/>
      </w:pPr>
      <w:bookmarkStart w:id="0" w:name="_GoBack"/>
      <w:bookmarkEnd w:id="0"/>
    </w:p>
    <w:sectPr w:rsidR="006B2F86" w:rsidRPr="007416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6BD95" w14:textId="77777777" w:rsidR="007416C2" w:rsidRDefault="007416C2" w:rsidP="00E71FC3">
      <w:pPr>
        <w:spacing w:after="0" w:line="240" w:lineRule="auto"/>
      </w:pPr>
      <w:r>
        <w:separator/>
      </w:r>
    </w:p>
  </w:endnote>
  <w:endnote w:type="continuationSeparator" w:id="0">
    <w:p w14:paraId="5E543B6E" w14:textId="77777777" w:rsidR="007416C2" w:rsidRDefault="007416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930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10011" w14:textId="77777777" w:rsidR="007416C2" w:rsidRDefault="007416C2" w:rsidP="00E71FC3">
      <w:pPr>
        <w:spacing w:after="0" w:line="240" w:lineRule="auto"/>
      </w:pPr>
      <w:r>
        <w:separator/>
      </w:r>
    </w:p>
  </w:footnote>
  <w:footnote w:type="continuationSeparator" w:id="0">
    <w:p w14:paraId="0828E0C2" w14:textId="77777777" w:rsidR="007416C2" w:rsidRDefault="007416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6C2"/>
    <w:rsid w:val="001A7C09"/>
    <w:rsid w:val="00577BD5"/>
    <w:rsid w:val="00656CBA"/>
    <w:rsid w:val="006A1F77"/>
    <w:rsid w:val="00733BE7"/>
    <w:rsid w:val="007416C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AECB0"/>
  <w15:chartTrackingRefBased/>
  <w15:docId w15:val="{FE653F6D-59F2-4A50-8728-A916BE52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2019-07-05T07:54:00Z</dcterms:created>
  <dcterms:modified xsi:type="dcterms:W3CDTF">2019-07-05T07:54:00Z</dcterms:modified>
</cp:coreProperties>
</file>