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5C185" w14:textId="77777777" w:rsidR="006A7960" w:rsidRDefault="006A7960" w:rsidP="006A7960">
      <w:r>
        <w:rPr>
          <w:u w:val="single"/>
        </w:rPr>
        <w:t>Joanna HERWARD</w:t>
      </w:r>
      <w:r>
        <w:t xml:space="preserve">    </w:t>
      </w:r>
      <w:proofErr w:type="gramStart"/>
      <w:r>
        <w:t xml:space="preserve">   (</w:t>
      </w:r>
      <w:proofErr w:type="gramEnd"/>
      <w:r>
        <w:t>fl.1423)</w:t>
      </w:r>
    </w:p>
    <w:p w14:paraId="22ADBC8C" w14:textId="77777777" w:rsidR="006A7960" w:rsidRDefault="006A7960" w:rsidP="006A7960">
      <w:r>
        <w:t>of London.</w:t>
      </w:r>
    </w:p>
    <w:p w14:paraId="7E27074B" w14:textId="77777777" w:rsidR="006A7960" w:rsidRDefault="006A7960" w:rsidP="006A7960"/>
    <w:p w14:paraId="3A4FD08B" w14:textId="77777777" w:rsidR="006A7960" w:rsidRDefault="006A7960" w:rsidP="006A7960"/>
    <w:p w14:paraId="2300278F" w14:textId="77777777" w:rsidR="006A7960" w:rsidRDefault="006A7960" w:rsidP="006A7960">
      <w:r>
        <w:t xml:space="preserve">1 = Simon, of </w:t>
      </w:r>
      <w:proofErr w:type="gramStart"/>
      <w:r>
        <w:t>London(</w:t>
      </w:r>
      <w:proofErr w:type="gramEnd"/>
      <w:r>
        <w:t>d. by 1423)(q.v.)</w:t>
      </w:r>
    </w:p>
    <w:p w14:paraId="57FA623A" w14:textId="77777777" w:rsidR="006A7960" w:rsidRDefault="006A7960" w:rsidP="006A7960">
      <w:r>
        <w:t>(www.british-history.ac.uk/report.asp?compid=33707)</w:t>
      </w:r>
    </w:p>
    <w:p w14:paraId="3B973DA3" w14:textId="77777777" w:rsidR="006A7960" w:rsidRDefault="006A7960" w:rsidP="006A7960">
      <w:r>
        <w:t>Children:</w:t>
      </w:r>
      <w:r>
        <w:tab/>
        <w:t>John, Alice(q.v.) and Margaret(q.v.). (ibid.)</w:t>
      </w:r>
    </w:p>
    <w:p w14:paraId="342465A4" w14:textId="77777777" w:rsidR="006A7960" w:rsidRDefault="006A7960" w:rsidP="006A7960"/>
    <w:p w14:paraId="735C0CBB" w14:textId="77777777" w:rsidR="006A7960" w:rsidRDefault="006A7960" w:rsidP="006A7960">
      <w:r>
        <w:t xml:space="preserve">2 = John </w:t>
      </w:r>
      <w:proofErr w:type="spellStart"/>
      <w:r>
        <w:t>Admond</w:t>
      </w:r>
      <w:proofErr w:type="spellEnd"/>
      <w:r>
        <w:t>(q.v.).    (ibid.)</w:t>
      </w:r>
    </w:p>
    <w:p w14:paraId="2D615F11" w14:textId="77777777" w:rsidR="006A7960" w:rsidRDefault="006A7960" w:rsidP="006A7960"/>
    <w:p w14:paraId="0B88CFD8" w14:textId="77777777" w:rsidR="006A7960" w:rsidRDefault="006A7960" w:rsidP="006A7960"/>
    <w:p w14:paraId="1A9A3B95" w14:textId="77777777" w:rsidR="006A7960" w:rsidRDefault="006A7960" w:rsidP="006A7960">
      <w:r>
        <w:t>26 May 2023</w:t>
      </w:r>
    </w:p>
    <w:p w14:paraId="213CF5D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A9FD3B" w14:textId="77777777" w:rsidR="006A7960" w:rsidRDefault="006A7960" w:rsidP="009139A6">
      <w:r>
        <w:separator/>
      </w:r>
    </w:p>
  </w:endnote>
  <w:endnote w:type="continuationSeparator" w:id="0">
    <w:p w14:paraId="0E73C19F" w14:textId="77777777" w:rsidR="006A7960" w:rsidRDefault="006A796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DBB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70D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4B61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F8EC6" w14:textId="77777777" w:rsidR="006A7960" w:rsidRDefault="006A7960" w:rsidP="009139A6">
      <w:r>
        <w:separator/>
      </w:r>
    </w:p>
  </w:footnote>
  <w:footnote w:type="continuationSeparator" w:id="0">
    <w:p w14:paraId="676C6FC0" w14:textId="77777777" w:rsidR="006A7960" w:rsidRDefault="006A796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BAE2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524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A839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960"/>
    <w:rsid w:val="000666E0"/>
    <w:rsid w:val="002510B7"/>
    <w:rsid w:val="005C130B"/>
    <w:rsid w:val="006A7960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F2BF2D"/>
  <w15:chartTrackingRefBased/>
  <w15:docId w15:val="{C4EE9321-95FF-4A68-A6F2-AA417835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96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eastAsiaTheme="minorHAnsi" w:cstheme="minorBidi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2023-05-26T08:36:00Z</dcterms:created>
  <dcterms:modified xsi:type="dcterms:W3CDTF">2023-05-26T08:36:00Z</dcterms:modified>
</cp:coreProperties>
</file>