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FDEE3" w14:textId="77777777" w:rsidR="001200DD" w:rsidRDefault="001200DD" w:rsidP="0012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HERWARD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B667685" w14:textId="77777777" w:rsidR="001200DD" w:rsidRDefault="001200DD" w:rsidP="001200DD">
      <w:pPr>
        <w:pStyle w:val="NoSpacing"/>
        <w:rPr>
          <w:rFonts w:cs="Times New Roman"/>
          <w:szCs w:val="24"/>
        </w:rPr>
      </w:pPr>
    </w:p>
    <w:p w14:paraId="64DD8DCD" w14:textId="77777777" w:rsidR="001200DD" w:rsidRDefault="001200DD" w:rsidP="001200DD">
      <w:pPr>
        <w:pStyle w:val="NoSpacing"/>
        <w:rPr>
          <w:rFonts w:cs="Times New Roman"/>
          <w:szCs w:val="24"/>
        </w:rPr>
      </w:pPr>
    </w:p>
    <w:p w14:paraId="2295E83C" w14:textId="77777777" w:rsidR="001200DD" w:rsidRDefault="001200DD" w:rsidP="001200DD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1483</w:t>
      </w:r>
      <w:r>
        <w:rPr>
          <w:rFonts w:cs="Times New Roman"/>
          <w:szCs w:val="24"/>
        </w:rPr>
        <w:tab/>
        <w:t xml:space="preserve">He made a plaint of debt against Thomas Rede of Thaxted, Essex, bladesmith(q.v.).   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6BFB1BD0" w14:textId="77777777" w:rsidR="001200DD" w:rsidRDefault="001200DD" w:rsidP="001200DD">
      <w:pPr>
        <w:pStyle w:val="NoSpacing"/>
        <w:rPr>
          <w:rFonts w:cs="Times New Roman"/>
          <w:szCs w:val="24"/>
        </w:rPr>
      </w:pPr>
    </w:p>
    <w:p w14:paraId="1B66E87C" w14:textId="77777777" w:rsidR="001200DD" w:rsidRDefault="001200DD" w:rsidP="001200DD">
      <w:pPr>
        <w:pStyle w:val="NoSpacing"/>
        <w:rPr>
          <w:rFonts w:cs="Times New Roman"/>
          <w:szCs w:val="24"/>
        </w:rPr>
      </w:pPr>
    </w:p>
    <w:p w14:paraId="55F1A281" w14:textId="77777777" w:rsidR="001200DD" w:rsidRDefault="001200DD" w:rsidP="001200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1C8EA6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FF70" w14:textId="77777777" w:rsidR="001200DD" w:rsidRDefault="001200DD" w:rsidP="009139A6">
      <w:r>
        <w:separator/>
      </w:r>
    </w:p>
  </w:endnote>
  <w:endnote w:type="continuationSeparator" w:id="0">
    <w:p w14:paraId="60842F5C" w14:textId="77777777" w:rsidR="001200DD" w:rsidRDefault="001200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90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96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0F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6B3B" w14:textId="77777777" w:rsidR="001200DD" w:rsidRDefault="001200DD" w:rsidP="009139A6">
      <w:r>
        <w:separator/>
      </w:r>
    </w:p>
  </w:footnote>
  <w:footnote w:type="continuationSeparator" w:id="0">
    <w:p w14:paraId="7C7EF1FB" w14:textId="77777777" w:rsidR="001200DD" w:rsidRDefault="001200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0D5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79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0A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DD"/>
    <w:rsid w:val="000666E0"/>
    <w:rsid w:val="001200D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28FE"/>
  <w15:chartTrackingRefBased/>
  <w15:docId w15:val="{A81B0135-8B48-493A-BC06-C56B64A6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00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2023-04-01T09:41:00Z</dcterms:created>
  <dcterms:modified xsi:type="dcterms:W3CDTF">2023-04-01T09:42:00Z</dcterms:modified>
</cp:coreProperties>
</file>