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660B9" w14:textId="77777777" w:rsidR="009056A8" w:rsidRDefault="009056A8" w:rsidP="009056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HAUKESWELL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41C95D2B" w14:textId="77777777" w:rsidR="009056A8" w:rsidRDefault="009056A8" w:rsidP="009056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proofErr w:type="spellStart"/>
      <w:r>
        <w:rPr>
          <w:rFonts w:ascii="Times New Roman" w:hAnsi="Times New Roman" w:cs="Times New Roman"/>
          <w:sz w:val="24"/>
          <w:szCs w:val="24"/>
        </w:rPr>
        <w:t>Bakster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5080ACB" w14:textId="77777777" w:rsidR="009056A8" w:rsidRDefault="009056A8" w:rsidP="009056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92F53A" w14:textId="77777777" w:rsidR="009056A8" w:rsidRDefault="009056A8" w:rsidP="009056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D65FA1" w14:textId="77777777" w:rsidR="009056A8" w:rsidRDefault="009056A8" w:rsidP="009056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collect the tenth in</w:t>
      </w:r>
    </w:p>
    <w:p w14:paraId="5B1F67BF" w14:textId="77777777" w:rsidR="009056A8" w:rsidRDefault="009056A8" w:rsidP="009056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(C.F.R. 1405-13 p.65)</w:t>
      </w:r>
    </w:p>
    <w:p w14:paraId="5EDC01EF" w14:textId="77777777" w:rsidR="009056A8" w:rsidRDefault="009056A8" w:rsidP="009056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43136D" w14:textId="77777777" w:rsidR="009056A8" w:rsidRDefault="009056A8" w:rsidP="009056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4D2220" w14:textId="77777777" w:rsidR="009056A8" w:rsidRDefault="009056A8" w:rsidP="009056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August 2021</w:t>
      </w:r>
    </w:p>
    <w:p w14:paraId="291EDE6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D547F" w14:textId="77777777" w:rsidR="009056A8" w:rsidRDefault="009056A8" w:rsidP="009139A6">
      <w:r>
        <w:separator/>
      </w:r>
    </w:p>
  </w:endnote>
  <w:endnote w:type="continuationSeparator" w:id="0">
    <w:p w14:paraId="7B26845A" w14:textId="77777777" w:rsidR="009056A8" w:rsidRDefault="009056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7CA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337F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E97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6CF91" w14:textId="77777777" w:rsidR="009056A8" w:rsidRDefault="009056A8" w:rsidP="009139A6">
      <w:r>
        <w:separator/>
      </w:r>
    </w:p>
  </w:footnote>
  <w:footnote w:type="continuationSeparator" w:id="0">
    <w:p w14:paraId="220F29F2" w14:textId="77777777" w:rsidR="009056A8" w:rsidRDefault="009056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938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56B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3B5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6A8"/>
    <w:rsid w:val="000666E0"/>
    <w:rsid w:val="002510B7"/>
    <w:rsid w:val="005C130B"/>
    <w:rsid w:val="00826F5C"/>
    <w:rsid w:val="009056A8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019D9"/>
  <w15:chartTrackingRefBased/>
  <w15:docId w15:val="{48EB4EE9-B31A-46D2-872A-FD6BDDE2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2021-11-17T17:04:00Z</dcterms:created>
  <dcterms:modified xsi:type="dcterms:W3CDTF">2021-11-17T17:05:00Z</dcterms:modified>
</cp:coreProperties>
</file>