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4323" w:rsidRDefault="00034323" w:rsidP="00034323">
      <w:pPr>
        <w:pStyle w:val="NoSpacing"/>
      </w:pPr>
      <w:r>
        <w:rPr>
          <w:u w:val="single"/>
        </w:rPr>
        <w:t>William HATMAN</w:t>
      </w:r>
      <w:r w:rsidR="005939C9">
        <w:rPr>
          <w:u w:val="single"/>
        </w:rPr>
        <w:t xml:space="preserve"> (HATTEMAN)</w:t>
      </w:r>
      <w:r>
        <w:t xml:space="preserve">      (fl.1429</w:t>
      </w:r>
      <w:r w:rsidR="005939C9">
        <w:t>-31</w:t>
      </w:r>
      <w:r>
        <w:t>)</w:t>
      </w:r>
    </w:p>
    <w:p w:rsidR="00034323" w:rsidRDefault="00034323" w:rsidP="00034323">
      <w:pPr>
        <w:pStyle w:val="NoSpacing"/>
      </w:pPr>
      <w:r>
        <w:t>of the diocese of Exeter.</w:t>
      </w:r>
    </w:p>
    <w:p w:rsidR="00034323" w:rsidRDefault="00034323" w:rsidP="00034323">
      <w:pPr>
        <w:pStyle w:val="NoSpacing"/>
      </w:pPr>
    </w:p>
    <w:p w:rsidR="00034323" w:rsidRDefault="00034323" w:rsidP="00034323">
      <w:pPr>
        <w:pStyle w:val="NoSpacing"/>
      </w:pPr>
    </w:p>
    <w:p w:rsidR="00034323" w:rsidRDefault="00034323" w:rsidP="00034323">
      <w:pPr>
        <w:pStyle w:val="NoSpacing"/>
      </w:pPr>
      <w:r>
        <w:t>21 May1429</w:t>
      </w:r>
      <w:r>
        <w:tab/>
        <w:t xml:space="preserve">He was ordained acolyte in </w:t>
      </w:r>
      <w:proofErr w:type="spellStart"/>
      <w:r>
        <w:t>Chudleigh</w:t>
      </w:r>
      <w:proofErr w:type="spellEnd"/>
      <w:r>
        <w:t xml:space="preserve"> Parish Church, Devon, by the Bishop.</w:t>
      </w:r>
    </w:p>
    <w:p w:rsidR="00034323" w:rsidRDefault="00034323" w:rsidP="00034323">
      <w:pPr>
        <w:pStyle w:val="NoSpacing"/>
      </w:pPr>
      <w:r>
        <w:tab/>
      </w:r>
      <w:r>
        <w:tab/>
        <w:t>(“Register of Edmund Lacy, Bishop of Exeter 1420-55” part 4 p.126)</w:t>
      </w:r>
    </w:p>
    <w:p w:rsidR="005939C9" w:rsidRDefault="005939C9" w:rsidP="005939C9">
      <w:pPr>
        <w:pStyle w:val="NoSpacing"/>
      </w:pPr>
      <w:r>
        <w:t>24 Feb.1431</w:t>
      </w:r>
      <w:r>
        <w:tab/>
        <w:t xml:space="preserve">He was ordained subdeacon in </w:t>
      </w:r>
      <w:proofErr w:type="spellStart"/>
      <w:r>
        <w:t>Lawhitton</w:t>
      </w:r>
      <w:proofErr w:type="spellEnd"/>
      <w:r>
        <w:t xml:space="preserve"> parish church, Cornwall, </w:t>
      </w:r>
    </w:p>
    <w:p w:rsidR="005939C9" w:rsidRDefault="005939C9" w:rsidP="005939C9">
      <w:pPr>
        <w:pStyle w:val="NoSpacing"/>
      </w:pPr>
      <w:r>
        <w:tab/>
      </w:r>
      <w:r>
        <w:tab/>
        <w:t>by the Bishop.  (ibid. p.136)</w:t>
      </w:r>
    </w:p>
    <w:p w:rsidR="002D1ED7" w:rsidRDefault="002D1ED7" w:rsidP="005939C9">
      <w:pPr>
        <w:pStyle w:val="NoSpacing"/>
      </w:pPr>
      <w:r>
        <w:t>31 Mar.</w:t>
      </w:r>
      <w:r>
        <w:tab/>
        <w:t xml:space="preserve">He was ordained deacon in the church of the convent of </w:t>
      </w:r>
      <w:proofErr w:type="spellStart"/>
      <w:proofErr w:type="gramStart"/>
      <w:r>
        <w:t>St.Germans</w:t>
      </w:r>
      <w:proofErr w:type="spellEnd"/>
      <w:proofErr w:type="gramEnd"/>
      <w:r>
        <w:t>,</w:t>
      </w:r>
    </w:p>
    <w:p w:rsidR="002D1ED7" w:rsidRDefault="002D1ED7" w:rsidP="005939C9">
      <w:pPr>
        <w:pStyle w:val="NoSpacing"/>
      </w:pPr>
      <w:r>
        <w:tab/>
      </w:r>
      <w:r>
        <w:tab/>
        <w:t>Cornwall.   (ibid.p.138)</w:t>
      </w:r>
    </w:p>
    <w:p w:rsidR="00D54079" w:rsidRDefault="00D54079" w:rsidP="00D54079">
      <w:pPr>
        <w:pStyle w:val="NoSpacing"/>
      </w:pPr>
      <w:r>
        <w:t>26 May</w:t>
      </w:r>
      <w:r>
        <w:tab/>
        <w:t>He was ordained priest</w:t>
      </w:r>
      <w:r>
        <w:t xml:space="preserve"> in the parish church of Bampton, Devon, by the</w:t>
      </w:r>
    </w:p>
    <w:p w:rsidR="00D54079" w:rsidRDefault="00D54079" w:rsidP="00D54079">
      <w:pPr>
        <w:pStyle w:val="NoSpacing"/>
      </w:pPr>
      <w:r>
        <w:tab/>
      </w:r>
      <w:r>
        <w:tab/>
        <w:t>Bishop.  (ibid.p.139</w:t>
      </w:r>
      <w:r>
        <w:t>)</w:t>
      </w:r>
    </w:p>
    <w:p w:rsidR="00034323" w:rsidRDefault="00034323" w:rsidP="00034323">
      <w:pPr>
        <w:pStyle w:val="NoSpacing"/>
      </w:pPr>
    </w:p>
    <w:p w:rsidR="005939C9" w:rsidRDefault="005939C9" w:rsidP="00034323">
      <w:pPr>
        <w:pStyle w:val="NoSpacing"/>
      </w:pPr>
    </w:p>
    <w:p w:rsidR="002D1ED7" w:rsidRDefault="002D1ED7" w:rsidP="00034323">
      <w:pPr>
        <w:pStyle w:val="NoSpacing"/>
      </w:pPr>
      <w:r>
        <w:t>10 August 2016</w:t>
      </w:r>
    </w:p>
    <w:p w:rsidR="00D54079" w:rsidRDefault="00D54079" w:rsidP="00034323">
      <w:pPr>
        <w:pStyle w:val="NoSpacing"/>
      </w:pPr>
      <w:r>
        <w:t>12 August 2016</w:t>
      </w:r>
      <w:bookmarkStart w:id="0" w:name="_GoBack"/>
      <w:bookmarkEnd w:id="0"/>
    </w:p>
    <w:p w:rsidR="006B2F86" w:rsidRPr="00034323" w:rsidRDefault="00D54079" w:rsidP="00E71FC3">
      <w:pPr>
        <w:pStyle w:val="NoSpacing"/>
      </w:pPr>
    </w:p>
    <w:sectPr w:rsidR="006B2F86" w:rsidRPr="0003432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34323" w:rsidRDefault="00034323" w:rsidP="00E71FC3">
      <w:pPr>
        <w:spacing w:after="0" w:line="240" w:lineRule="auto"/>
      </w:pPr>
      <w:r>
        <w:separator/>
      </w:r>
    </w:p>
  </w:endnote>
  <w:endnote w:type="continuationSeparator" w:id="0">
    <w:p w:rsidR="00034323" w:rsidRDefault="0003432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34323" w:rsidRDefault="00034323" w:rsidP="00E71FC3">
      <w:pPr>
        <w:spacing w:after="0" w:line="240" w:lineRule="auto"/>
      </w:pPr>
      <w:r>
        <w:separator/>
      </w:r>
    </w:p>
  </w:footnote>
  <w:footnote w:type="continuationSeparator" w:id="0">
    <w:p w:rsidR="00034323" w:rsidRDefault="0003432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4323"/>
    <w:rsid w:val="00034323"/>
    <w:rsid w:val="001A7C09"/>
    <w:rsid w:val="002D1ED7"/>
    <w:rsid w:val="005939C9"/>
    <w:rsid w:val="00733BE7"/>
    <w:rsid w:val="00AB52E8"/>
    <w:rsid w:val="00B16D3F"/>
    <w:rsid w:val="00D54079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7554AD"/>
  <w15:chartTrackingRefBased/>
  <w15:docId w15:val="{29E9B19A-E86D-4DE0-BD53-24A6C16997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2765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54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85</Words>
  <Characters>486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4</cp:revision>
  <dcterms:created xsi:type="dcterms:W3CDTF">2016-07-05T10:50:00Z</dcterms:created>
  <dcterms:modified xsi:type="dcterms:W3CDTF">2016-08-12T16:08:00Z</dcterms:modified>
</cp:coreProperties>
</file>