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C2C9E" w14:textId="77777777" w:rsidR="00E769B3" w:rsidRDefault="00E769B3" w:rsidP="00E769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HASTINGS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d.1500)</w:t>
      </w:r>
    </w:p>
    <w:p w14:paraId="37189CCA" w14:textId="77777777" w:rsidR="00E769B3" w:rsidRDefault="00E769B3" w:rsidP="00E769B3">
      <w:pPr>
        <w:pStyle w:val="NoSpacing"/>
        <w:rPr>
          <w:rFonts w:cs="Times New Roman"/>
          <w:szCs w:val="24"/>
        </w:rPr>
      </w:pPr>
    </w:p>
    <w:p w14:paraId="4643C0BB" w14:textId="77777777" w:rsidR="00E769B3" w:rsidRDefault="00E769B3" w:rsidP="00E769B3">
      <w:pPr>
        <w:pStyle w:val="NoSpacing"/>
        <w:rPr>
          <w:rFonts w:cs="Times New Roman"/>
          <w:szCs w:val="24"/>
        </w:rPr>
      </w:pPr>
    </w:p>
    <w:p w14:paraId="3045AD7C" w14:textId="77777777" w:rsidR="00E769B3" w:rsidRDefault="00E769B3" w:rsidP="00E769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</w:t>
      </w:r>
      <w:proofErr w:type="gramStart"/>
      <w:r>
        <w:rPr>
          <w:rFonts w:cs="Times New Roman"/>
          <w:szCs w:val="24"/>
        </w:rPr>
        <w:t>Thomas(</w:t>
      </w:r>
      <w:proofErr w:type="gramEnd"/>
      <w:r>
        <w:rPr>
          <w:rFonts w:cs="Times New Roman"/>
          <w:szCs w:val="24"/>
        </w:rPr>
        <w:t>d.1506)(q.v.)</w:t>
      </w:r>
    </w:p>
    <w:p w14:paraId="7C1D48EE" w14:textId="77777777" w:rsidR="00E769B3" w:rsidRDefault="00E769B3" w:rsidP="00E769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0A83DF54" w14:textId="77777777" w:rsidR="00E769B3" w:rsidRDefault="00E769B3" w:rsidP="00E769B3">
      <w:pPr>
        <w:pStyle w:val="NoSpacing"/>
        <w:rPr>
          <w:rFonts w:cs="Times New Roman"/>
          <w:szCs w:val="24"/>
        </w:rPr>
      </w:pPr>
    </w:p>
    <w:p w14:paraId="001B5F94" w14:textId="77777777" w:rsidR="00E769B3" w:rsidRDefault="00E769B3" w:rsidP="00E769B3">
      <w:pPr>
        <w:pStyle w:val="NoSpacing"/>
        <w:rPr>
          <w:rFonts w:cs="Times New Roman"/>
          <w:szCs w:val="24"/>
        </w:rPr>
      </w:pPr>
    </w:p>
    <w:p w14:paraId="352E5DE0" w14:textId="77777777" w:rsidR="00E769B3" w:rsidRDefault="00E769B3" w:rsidP="00E769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Dec.1500</w:t>
      </w:r>
      <w:r>
        <w:rPr>
          <w:rFonts w:cs="Times New Roman"/>
          <w:szCs w:val="24"/>
        </w:rPr>
        <w:tab/>
        <w:t xml:space="preserve">She </w:t>
      </w:r>
      <w:proofErr w:type="gramStart"/>
      <w:r>
        <w:rPr>
          <w:rFonts w:cs="Times New Roman"/>
          <w:szCs w:val="24"/>
        </w:rPr>
        <w:t>died, and</w:t>
      </w:r>
      <w:proofErr w:type="gramEnd"/>
      <w:r>
        <w:rPr>
          <w:rFonts w:cs="Times New Roman"/>
          <w:szCs w:val="24"/>
        </w:rPr>
        <w:t xml:space="preserve"> was buried in London.   (ibid.)</w:t>
      </w:r>
    </w:p>
    <w:p w14:paraId="4ED41B30" w14:textId="77777777" w:rsidR="00E769B3" w:rsidRDefault="00E769B3" w:rsidP="00E769B3">
      <w:pPr>
        <w:pStyle w:val="NoSpacing"/>
        <w:rPr>
          <w:rFonts w:cs="Times New Roman"/>
          <w:szCs w:val="24"/>
        </w:rPr>
      </w:pPr>
    </w:p>
    <w:p w14:paraId="3A23ED3C" w14:textId="77777777" w:rsidR="00E769B3" w:rsidRDefault="00E769B3" w:rsidP="00E769B3">
      <w:pPr>
        <w:pStyle w:val="NoSpacing"/>
        <w:rPr>
          <w:rFonts w:cs="Times New Roman"/>
          <w:szCs w:val="24"/>
        </w:rPr>
      </w:pPr>
    </w:p>
    <w:p w14:paraId="0F50E6C0" w14:textId="77777777" w:rsidR="00E769B3" w:rsidRDefault="00E769B3" w:rsidP="00E769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September 2023</w:t>
      </w:r>
    </w:p>
    <w:p w14:paraId="1FF4C4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BAD1F" w14:textId="77777777" w:rsidR="00E769B3" w:rsidRDefault="00E769B3" w:rsidP="009139A6">
      <w:r>
        <w:separator/>
      </w:r>
    </w:p>
  </w:endnote>
  <w:endnote w:type="continuationSeparator" w:id="0">
    <w:p w14:paraId="067CCF4F" w14:textId="77777777" w:rsidR="00E769B3" w:rsidRDefault="00E769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6F8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B6C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C7D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707DD" w14:textId="77777777" w:rsidR="00E769B3" w:rsidRDefault="00E769B3" w:rsidP="009139A6">
      <w:r>
        <w:separator/>
      </w:r>
    </w:p>
  </w:footnote>
  <w:footnote w:type="continuationSeparator" w:id="0">
    <w:p w14:paraId="5B4B5A85" w14:textId="77777777" w:rsidR="00E769B3" w:rsidRDefault="00E769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755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FA7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A60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9B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769B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81573"/>
  <w15:chartTrackingRefBased/>
  <w15:docId w15:val="{E77F28B0-6522-45B8-A05E-655852E19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2023-09-15T11:54:00Z</dcterms:created>
  <dcterms:modified xsi:type="dcterms:W3CDTF">2023-09-15T11:54:00Z</dcterms:modified>
</cp:coreProperties>
</file>