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F78BB" w14:textId="77777777" w:rsidR="00F75F4F" w:rsidRDefault="00F75F4F" w:rsidP="00F75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ap HARRY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B9777F5" w14:textId="77777777" w:rsidR="00F75F4F" w:rsidRDefault="00F75F4F" w:rsidP="00F75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E1E83D" w14:textId="77777777" w:rsidR="00F75F4F" w:rsidRDefault="00F75F4F" w:rsidP="00F75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975E20" w14:textId="77777777" w:rsidR="00F75F4F" w:rsidRDefault="00F75F4F" w:rsidP="00F75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Escheator of Herefordshire and the adjacent </w:t>
      </w:r>
      <w:proofErr w:type="gramStart"/>
      <w:r>
        <w:rPr>
          <w:rFonts w:ascii="Times New Roman" w:hAnsi="Times New Roman" w:cs="Times New Roman"/>
          <w:sz w:val="24"/>
          <w:szCs w:val="24"/>
        </w:rPr>
        <w:t>Welsh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02D608" w14:textId="77777777" w:rsidR="00F75F4F" w:rsidRDefault="00F75F4F" w:rsidP="00F75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March.    (C.F.R. 1399-1405 p.145)</w:t>
      </w:r>
    </w:p>
    <w:p w14:paraId="12D9B3AC" w14:textId="77777777" w:rsidR="00F75F4F" w:rsidRDefault="00F75F4F" w:rsidP="00F75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CE7AE4" w14:textId="77777777" w:rsidR="00F75F4F" w:rsidRDefault="00F75F4F" w:rsidP="00F75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4D5984" w14:textId="77777777" w:rsidR="00F75F4F" w:rsidRDefault="00F75F4F" w:rsidP="00F75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2021</w:t>
      </w:r>
    </w:p>
    <w:p w14:paraId="13A894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4DD06" w14:textId="77777777" w:rsidR="00F75F4F" w:rsidRDefault="00F75F4F" w:rsidP="009139A6">
      <w:r>
        <w:separator/>
      </w:r>
    </w:p>
  </w:endnote>
  <w:endnote w:type="continuationSeparator" w:id="0">
    <w:p w14:paraId="4F1B108A" w14:textId="77777777" w:rsidR="00F75F4F" w:rsidRDefault="00F75F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3D2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099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147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18004" w14:textId="77777777" w:rsidR="00F75F4F" w:rsidRDefault="00F75F4F" w:rsidP="009139A6">
      <w:r>
        <w:separator/>
      </w:r>
    </w:p>
  </w:footnote>
  <w:footnote w:type="continuationSeparator" w:id="0">
    <w:p w14:paraId="08CEFBCC" w14:textId="77777777" w:rsidR="00F75F4F" w:rsidRDefault="00F75F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BA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A00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599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4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E3C84"/>
  <w15:chartTrackingRefBased/>
  <w15:docId w15:val="{CA2237CD-7CAE-4C6D-A11E-3F18F262B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2021-06-02T10:44:00Z</dcterms:created>
  <dcterms:modified xsi:type="dcterms:W3CDTF">2021-06-02T10:44:00Z</dcterms:modified>
</cp:coreProperties>
</file>