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AA365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HARPHAM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0E3B6177" w14:textId="15CE6941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Newstead in Sherwood Priory.</w:t>
      </w:r>
    </w:p>
    <w:p w14:paraId="1716CACE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EF9A1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B898E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the Carmelites in York by</w:t>
      </w:r>
    </w:p>
    <w:p w14:paraId="6488CDEC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F50BF8E" w14:textId="2DDC9C49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0364691A" w14:textId="77777777" w:rsidR="00477FF6" w:rsidRDefault="00477FF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1AF36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3B7194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0EEC5" w14:textId="77777777" w:rsidR="00D85446" w:rsidRDefault="00D85446" w:rsidP="00D854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6CEB7CE5" w14:textId="2654B14B" w:rsidR="00BA00AB" w:rsidRPr="00D8544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854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C1070" w14:textId="77777777" w:rsidR="00D85446" w:rsidRDefault="00D85446" w:rsidP="009139A6">
      <w:r>
        <w:separator/>
      </w:r>
    </w:p>
  </w:endnote>
  <w:endnote w:type="continuationSeparator" w:id="0">
    <w:p w14:paraId="3705E8CE" w14:textId="77777777" w:rsidR="00D85446" w:rsidRDefault="00D854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557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938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6CD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340ED" w14:textId="77777777" w:rsidR="00D85446" w:rsidRDefault="00D85446" w:rsidP="009139A6">
      <w:r>
        <w:separator/>
      </w:r>
    </w:p>
  </w:footnote>
  <w:footnote w:type="continuationSeparator" w:id="0">
    <w:p w14:paraId="6F1FCFAD" w14:textId="77777777" w:rsidR="00D85446" w:rsidRDefault="00D854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C28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7C7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E6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46"/>
    <w:rsid w:val="000666E0"/>
    <w:rsid w:val="002510B7"/>
    <w:rsid w:val="00477FF6"/>
    <w:rsid w:val="005C130B"/>
    <w:rsid w:val="00826F5C"/>
    <w:rsid w:val="009139A6"/>
    <w:rsid w:val="009448BB"/>
    <w:rsid w:val="00A3176C"/>
    <w:rsid w:val="00AE65F8"/>
    <w:rsid w:val="00BA00AB"/>
    <w:rsid w:val="00CB4ED9"/>
    <w:rsid w:val="00D8544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4A4A"/>
  <w15:chartTrackingRefBased/>
  <w15:docId w15:val="{4BED1093-0C06-4A5E-A89E-90DE63A2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2021-04-17T15:25:00Z</dcterms:created>
  <dcterms:modified xsi:type="dcterms:W3CDTF">2022-07-30T16:55:00Z</dcterms:modified>
</cp:coreProperties>
</file>