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3CA3F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HARPER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fl.1407-1442)</w:t>
      </w:r>
    </w:p>
    <w:p w14:paraId="23B2BEB6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Lindridge</w:t>
      </w:r>
      <w:proofErr w:type="spellEnd"/>
      <w:r>
        <w:rPr>
          <w:rFonts w:ascii="Times New Roman" w:hAnsi="Times New Roman" w:cs="Times New Roman"/>
          <w:sz w:val="24"/>
          <w:szCs w:val="24"/>
        </w:rPr>
        <w:t>, Worcestershire.</w:t>
      </w:r>
    </w:p>
    <w:p w14:paraId="1B4B0E35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6CC2AC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751BE5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Jul.1407</w:t>
      </w:r>
      <w:r>
        <w:rPr>
          <w:rFonts w:ascii="Times New Roman" w:hAnsi="Times New Roman" w:cs="Times New Roman"/>
          <w:sz w:val="24"/>
          <w:szCs w:val="24"/>
        </w:rPr>
        <w:tab/>
        <w:t>He became Vicar.</w:t>
      </w:r>
    </w:p>
    <w:p w14:paraId="43BC111C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62CDA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www.melocki.org.uk/diocese/Lindridge.html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E92EBF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He resigned.   (ibid.)</w:t>
      </w:r>
    </w:p>
    <w:p w14:paraId="2CB32B7B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7DC35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E7C4E2" w14:textId="77777777" w:rsidR="004515F1" w:rsidRDefault="004515F1" w:rsidP="004515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70C1B2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0F90" w14:textId="77777777" w:rsidR="004515F1" w:rsidRDefault="004515F1" w:rsidP="009139A6">
      <w:r>
        <w:separator/>
      </w:r>
    </w:p>
  </w:endnote>
  <w:endnote w:type="continuationSeparator" w:id="0">
    <w:p w14:paraId="55599142" w14:textId="77777777" w:rsidR="004515F1" w:rsidRDefault="004515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1F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70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6C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D6A1F" w14:textId="77777777" w:rsidR="004515F1" w:rsidRDefault="004515F1" w:rsidP="009139A6">
      <w:r>
        <w:separator/>
      </w:r>
    </w:p>
  </w:footnote>
  <w:footnote w:type="continuationSeparator" w:id="0">
    <w:p w14:paraId="60D56C48" w14:textId="77777777" w:rsidR="004515F1" w:rsidRDefault="004515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456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50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8A2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F1"/>
    <w:rsid w:val="000666E0"/>
    <w:rsid w:val="002510B7"/>
    <w:rsid w:val="004515F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67C1"/>
  <w15:chartTrackingRefBased/>
  <w15:docId w15:val="{35783B42-50AA-4C7C-9A94-91CCD6D3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15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Lindridg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2022-03-10T20:20:00Z</dcterms:created>
  <dcterms:modified xsi:type="dcterms:W3CDTF">2022-03-10T20:21:00Z</dcterms:modified>
</cp:coreProperties>
</file>