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1E2" w:rsidRDefault="006B71E2" w:rsidP="006B71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HARE(?)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6B71E2" w:rsidRDefault="006B71E2" w:rsidP="006B71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1E2" w:rsidRDefault="006B71E2" w:rsidP="006B71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1E2" w:rsidRDefault="006B71E2" w:rsidP="006B71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Eye, Suffolk, into</w:t>
      </w:r>
    </w:p>
    <w:p w:rsidR="006B71E2" w:rsidRDefault="006B71E2" w:rsidP="006B71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Sir Henry Percy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B71E2" w:rsidRDefault="006B71E2" w:rsidP="006B71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24-58)</w:t>
      </w:r>
    </w:p>
    <w:p w:rsidR="006B71E2" w:rsidRDefault="006B71E2" w:rsidP="006B71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1E2" w:rsidRDefault="006B71E2" w:rsidP="006B71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1E2" w:rsidRPr="000B12BA" w:rsidRDefault="006B71E2" w:rsidP="006B71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6B71E2" w:rsidRDefault="006B71E2" w:rsidP="006B71E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B71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1E2" w:rsidRDefault="006B71E2" w:rsidP="00E71FC3">
      <w:pPr>
        <w:spacing w:after="0" w:line="240" w:lineRule="auto"/>
      </w:pPr>
      <w:r>
        <w:separator/>
      </w:r>
    </w:p>
  </w:endnote>
  <w:endnote w:type="continuationSeparator" w:id="0">
    <w:p w:rsidR="006B71E2" w:rsidRDefault="006B71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1E2" w:rsidRDefault="006B71E2" w:rsidP="00E71FC3">
      <w:pPr>
        <w:spacing w:after="0" w:line="240" w:lineRule="auto"/>
      </w:pPr>
      <w:r>
        <w:separator/>
      </w:r>
    </w:p>
  </w:footnote>
  <w:footnote w:type="continuationSeparator" w:id="0">
    <w:p w:rsidR="006B71E2" w:rsidRDefault="006B71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1E2"/>
    <w:rsid w:val="006B71E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16743"/>
  <w15:chartTrackingRefBased/>
  <w15:docId w15:val="{10B4A2F4-9B2C-4758-B1B4-6A130923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2016-03-13T20:48:00Z</dcterms:created>
  <dcterms:modified xsi:type="dcterms:W3CDTF">2016-03-13T20:49:00Z</dcterms:modified>
</cp:coreProperties>
</file>